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443" w:rsidRDefault="00561443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:rsidR="00743175" w:rsidRDefault="00743175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:rsidR="00743175" w:rsidRDefault="00743175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:rsidR="00743175" w:rsidRDefault="0060518E" w:rsidP="001F2156">
      <w:pPr>
        <w:ind w:left="-425"/>
        <w:jc w:val="both"/>
        <w:rPr>
          <w:rFonts w:ascii="Trebuchet MS" w:hAnsi="Trebuchet MS"/>
          <w:sz w:val="18"/>
          <w:lang w:val="en-IE"/>
        </w:rPr>
      </w:pPr>
      <w:r w:rsidRPr="0060518E">
        <w:rPr>
          <w:rFonts w:ascii="Trebuchet MS" w:hAnsi="Trebuchet MS"/>
          <w:noProof/>
          <w:sz w:val="18"/>
          <w:lang w:val="en-IE" w:eastAsia="en-IE"/>
        </w:rPr>
        <mc:AlternateContent>
          <mc:Choice Requires="wps">
            <w:drawing>
              <wp:anchor distT="0" distB="0" distL="457200" distR="118745" simplePos="0" relativeHeight="251659264" behindDoc="0" locked="0" layoutInCell="0" allowOverlap="1" wp14:anchorId="7A77D59D" wp14:editId="624AE1F1">
                <wp:simplePos x="0" y="0"/>
                <wp:positionH relativeFrom="margin">
                  <wp:posOffset>4775200</wp:posOffset>
                </wp:positionH>
                <wp:positionV relativeFrom="paragraph">
                  <wp:posOffset>30480</wp:posOffset>
                </wp:positionV>
                <wp:extent cx="1784985" cy="8432800"/>
                <wp:effectExtent l="0" t="0" r="0" b="0"/>
                <wp:wrapSquare wrapText="bothSides"/>
                <wp:docPr id="2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84328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sdt>
                            <w:sdtPr>
                              <w:rPr>
                                <w:color w:val="365F91" w:themeColor="accent1" w:themeShade="BF"/>
                              </w:rPr>
                              <w:id w:val="581651556"/>
                              <w:placeholder>
                                <w:docPart w:val="C1AF7988C1904A2E97AFCF21B9B475B5"/>
                              </w:placeholder>
                              <w:showingPlcHdr/>
                            </w:sdtPr>
                            <w:sdtEndPr/>
                            <w:sdtContent>
                              <w:p w:rsidR="0060518E" w:rsidRDefault="00111DE3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color w:val="365F91" w:themeColor="accent1" w:themeShade="BF"/>
                                  </w:rPr>
                                </w:pPr>
                                <w:r w:rsidRPr="00A2616D">
                                  <w:rPr>
                                    <w:rStyle w:val="PlaceholderText"/>
                                    <w:rFonts w:ascii="Trebuchet MS" w:hAnsi="Trebuchet MS"/>
                                    <w:color w:val="0070C0"/>
                                    <w:sz w:val="32"/>
                                  </w:rPr>
                                  <w:t xml:space="preserve">Enter your school/college name here </w:t>
                                </w:r>
                              </w:p>
                            </w:sdtContent>
                          </w:sdt>
                          <w:p w:rsidR="00111DE3" w:rsidRDefault="00111DE3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22"/>
                                <w:szCs w:val="22"/>
                              </w:rPr>
                              <w:id w:val="-1301157274"/>
                              <w:placeholder>
                                <w:docPart w:val="24994563865F4ED7ACB81C244EB0AA15"/>
                              </w:placeholder>
                            </w:sdtPr>
                            <w:sdtEndPr/>
                            <w:sdtContent>
                              <w:p w:rsidR="00A278FD" w:rsidRPr="00A2616D" w:rsidRDefault="004D326B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color w:val="0070C0"/>
                                    <w:sz w:val="22"/>
                                    <w:szCs w:val="22"/>
                                  </w:rPr>
                                </w:pPr>
                                <w:r w:rsidRPr="004D326B">
                                  <w:rPr>
                                    <w:rFonts w:ascii="Trebuchet MS" w:hAnsi="Trebuchet MS"/>
                                    <w:color w:val="0070C0"/>
                                    <w:sz w:val="22"/>
                                    <w:szCs w:val="22"/>
                                  </w:rPr>
                                  <w:t>Enter your school / college address here: Address line 1: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  <w:id w:val="-1262686177"/>
                              <w:placeholder>
                                <w:docPart w:val="750B6C8D1F9C4514ABBC3AEEE88ABA48"/>
                              </w:placeholder>
                              <w:showingPlcHdr/>
                            </w:sdtPr>
                            <w:sdtEndPr/>
                            <w:sdtContent>
                              <w:p w:rsidR="00A278FD" w:rsidRPr="00A2616D" w:rsidRDefault="00A278FD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color w:val="0070C0"/>
                                    <w:sz w:val="16"/>
                                    <w:szCs w:val="22"/>
                                  </w:rPr>
                                </w:pPr>
                                <w:r w:rsidRPr="00A2616D">
                                  <w:rPr>
                                    <w:rFonts w:ascii="Trebuchet MS" w:hAnsi="Trebuchet MS"/>
                                    <w:color w:val="0070C0"/>
                                    <w:sz w:val="22"/>
                                    <w:szCs w:val="22"/>
                                  </w:rPr>
                                  <w:t>Address line 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  <w:id w:val="1192966718"/>
                              <w:placeholder>
                                <w:docPart w:val="7D17557278504704881546E3516F7590"/>
                              </w:placeholder>
                              <w:showingPlcHdr/>
                            </w:sdtPr>
                            <w:sdtEndPr/>
                            <w:sdtContent>
                              <w:p w:rsidR="00A278FD" w:rsidRPr="00A2616D" w:rsidRDefault="00A278FD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color w:val="0070C0"/>
                                    <w:sz w:val="22"/>
                                  </w:rPr>
                                </w:pPr>
                                <w:r w:rsidRPr="00A2616D">
                                  <w:rPr>
                                    <w:rStyle w:val="PlaceholderText"/>
                                    <w:rFonts w:ascii="Trebuchet MS" w:hAnsi="Trebuchet MS"/>
                                    <w:color w:val="0070C0"/>
                                    <w:sz w:val="22"/>
                                  </w:rPr>
                                  <w:t>Address line 3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  <w:id w:val="-1030716101"/>
                              <w:placeholder>
                                <w:docPart w:val="5CF6CE648C264728B6964CA53A0859F9"/>
                              </w:placeholder>
                              <w:showingPlcHdr/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 w:rsidR="00A278FD" w:rsidRDefault="00A278FD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sz w:val="16"/>
                                    <w:szCs w:val="22"/>
                                  </w:rPr>
                                </w:pPr>
                                <w:r w:rsidRPr="00A2616D">
                                  <w:rPr>
                                    <w:rFonts w:ascii="Trebuchet MS" w:hAnsi="Trebuchet MS"/>
                                    <w:color w:val="0070C0"/>
                                    <w:sz w:val="22"/>
                                    <w:szCs w:val="22"/>
                                  </w:rPr>
                                  <w:t>Post Code</w:t>
                                </w:r>
                              </w:p>
                            </w:sdtContent>
                          </w:sdt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  <w:id w:val="-2111109764"/>
                              <w:placeholder>
                                <w:docPart w:val="470D0CD06EB748E587E6606BECB70998"/>
                              </w:placeholder>
                              <w:showingPlcHdr/>
                            </w:sdtPr>
                            <w:sdtEndPr/>
                            <w:sdtContent>
                              <w:p w:rsidR="00A278FD" w:rsidRPr="00A2616D" w:rsidRDefault="00A278FD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color w:val="0070C0"/>
                                    <w:sz w:val="16"/>
                                    <w:szCs w:val="22"/>
                                  </w:rPr>
                                </w:pPr>
                                <w:r w:rsidRPr="00A2616D">
                                  <w:rPr>
                                    <w:rStyle w:val="PlaceholderText"/>
                                    <w:rFonts w:ascii="Trebuchet MS" w:hAnsi="Trebuchet MS"/>
                                    <w:color w:val="0070C0"/>
                                    <w:sz w:val="22"/>
                                  </w:rPr>
                                  <w:t>Phone number</w:t>
                                </w:r>
                              </w:p>
                            </w:sdtContent>
                          </w:sdt>
                          <w:p w:rsidR="00A278FD" w:rsidRPr="00A2616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</w:pPr>
                          </w:p>
                          <w:sdt>
                            <w:sdtPr>
                              <w:rPr>
                                <w:rFonts w:ascii="Trebuchet MS" w:hAnsi="Trebuchet MS"/>
                                <w:color w:val="0070C0"/>
                                <w:sz w:val="16"/>
                                <w:szCs w:val="22"/>
                              </w:rPr>
                              <w:id w:val="1594363795"/>
                              <w:placeholder>
                                <w:docPart w:val="854DEABADBF3493E9DAFE959A2768CA8"/>
                              </w:placeholder>
                              <w:showingPlcHdr/>
                            </w:sdtPr>
                            <w:sdtEndPr>
                              <w:rPr>
                                <w:color w:val="auto"/>
                              </w:rPr>
                            </w:sdtEndPr>
                            <w:sdtContent>
                              <w:p w:rsidR="00A278FD" w:rsidRDefault="00A278FD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sz w:val="16"/>
                                    <w:szCs w:val="22"/>
                                  </w:rPr>
                                </w:pPr>
                                <w:r w:rsidRPr="00A2616D">
                                  <w:rPr>
                                    <w:rStyle w:val="PlaceholderText"/>
                                    <w:rFonts w:ascii="Trebuchet MS" w:hAnsi="Trebuchet MS"/>
                                    <w:color w:val="0070C0"/>
                                    <w:sz w:val="22"/>
                                  </w:rPr>
                                  <w:t>Email address</w:t>
                                </w:r>
                              </w:p>
                            </w:sdtContent>
                          </w:sdt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</w:p>
                          <w:p w:rsidR="00111DE3" w:rsidRPr="00A278FD" w:rsidRDefault="00A278FD" w:rsidP="0060518E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</w:pPr>
                            <w:r w:rsidRPr="00A278FD">
                              <w:rPr>
                                <w:rFonts w:ascii="Trebuchet MS" w:hAnsi="Trebuchet MS"/>
                                <w:sz w:val="16"/>
                                <w:szCs w:val="22"/>
                              </w:rPr>
                              <w:t>School / college logo</w:t>
                            </w:r>
                          </w:p>
                          <w:sdt>
                            <w:sdtPr>
                              <w:rPr>
                                <w:rFonts w:ascii="Trebuchet MS" w:hAnsi="Trebuchet MS"/>
                                <w:color w:val="365F91" w:themeColor="accent1" w:themeShade="BF"/>
                                <w:sz w:val="22"/>
                                <w:szCs w:val="22"/>
                              </w:rPr>
                              <w:id w:val="-1517765073"/>
                              <w:showingPlcHdr/>
                              <w:picture/>
                            </w:sdtPr>
                            <w:sdtEndPr/>
                            <w:sdtContent>
                              <w:p w:rsidR="00111DE3" w:rsidRPr="00111DE3" w:rsidRDefault="00111DE3" w:rsidP="0060518E">
                                <w:pPr>
                                  <w:pBdr>
                                    <w:left w:val="single" w:sz="4" w:space="9" w:color="4F81BD" w:themeColor="accent1"/>
                                  </w:pBdr>
                                  <w:rPr>
                                    <w:rFonts w:ascii="Trebuchet MS" w:hAnsi="Trebuchet MS"/>
                                    <w:color w:val="365F91" w:themeColor="accent1" w:themeShade="BF"/>
                                    <w:sz w:val="22"/>
                                    <w:szCs w:val="22"/>
                                  </w:rPr>
                                </w:pPr>
                                <w:r w:rsidRPr="00111DE3">
                                  <w:rPr>
                                    <w:rFonts w:ascii="Trebuchet MS" w:hAnsi="Trebuchet MS"/>
                                    <w:noProof/>
                                    <w:color w:val="365F91" w:themeColor="accent1" w:themeShade="BF"/>
                                    <w:sz w:val="22"/>
                                    <w:szCs w:val="22"/>
                                    <w:lang w:val="en-IE" w:eastAsia="en-IE"/>
                                  </w:rPr>
                                  <w:drawing>
                                    <wp:inline distT="0" distB="0" distL="0" distR="0" wp14:anchorId="38ED85A3" wp14:editId="0B2C9968">
                                      <wp:extent cx="1517650" cy="1517650"/>
                                      <wp:effectExtent l="0" t="0" r="6350" b="6350"/>
                                      <wp:docPr id="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7650" cy="1517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7D59D" id="AutoShape 14" o:spid="_x0000_s1026" style="position:absolute;left:0;text-align:left;margin-left:376pt;margin-top:2.4pt;width:140.55pt;height:664pt;z-index:251659264;visibility:visible;mso-wrap-style:square;mso-width-percent:30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" o:allowincell="f" filled="f" stroked="f" strokeweight="1.25pt">
                <v:textbox inset=",7.2pt,,7.2pt">
                  <w:txbxContent>
                    <w:sdt>
                      <w:sdtPr>
                        <w:rPr>
                          <w:color w:val="365F91" w:themeColor="accent1" w:themeShade="BF"/>
                        </w:rPr>
                        <w:id w:val="581651556"/>
                        <w:placeholder>
                          <w:docPart w:val="C1AF7988C1904A2E97AFCF21B9B475B5"/>
                        </w:placeholder>
                        <w:showingPlcHdr/>
                      </w:sdtPr>
                      <w:sdtEndPr/>
                      <w:sdtContent>
                        <w:p w:rsidR="0060518E" w:rsidRDefault="00111DE3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color w:val="365F91" w:themeColor="accent1" w:themeShade="BF"/>
                            </w:rPr>
                          </w:pPr>
                          <w:r w:rsidRPr="00A2616D">
                            <w:rPr>
                              <w:rStyle w:val="PlaceholderText"/>
                              <w:rFonts w:ascii="Trebuchet MS" w:hAnsi="Trebuchet MS"/>
                              <w:color w:val="0070C0"/>
                              <w:sz w:val="32"/>
                            </w:rPr>
                            <w:t xml:space="preserve">Enter your school/college name here </w:t>
                          </w:r>
                        </w:p>
                      </w:sdtContent>
                    </w:sdt>
                    <w:p w:rsidR="00111DE3" w:rsidRDefault="00111DE3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color w:val="365F91" w:themeColor="accent1" w:themeShade="BF"/>
                          <w:sz w:val="22"/>
                          <w:szCs w:val="22"/>
                        </w:rPr>
                      </w:pPr>
                    </w:p>
                    <w:sdt>
                      <w:sdtPr>
                        <w:rPr>
                          <w:rFonts w:ascii="Trebuchet MS" w:hAnsi="Trebuchet MS"/>
                          <w:color w:val="0070C0"/>
                          <w:sz w:val="22"/>
                          <w:szCs w:val="22"/>
                        </w:rPr>
                        <w:id w:val="-1301157274"/>
                        <w:placeholder>
                          <w:docPart w:val="24994563865F4ED7ACB81C244EB0AA15"/>
                        </w:placeholder>
                      </w:sdtPr>
                      <w:sdtEndPr/>
                      <w:sdtContent>
                        <w:p w:rsidR="00A278FD" w:rsidRPr="00A2616D" w:rsidRDefault="004D326B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color w:val="0070C0"/>
                              <w:sz w:val="22"/>
                              <w:szCs w:val="22"/>
                            </w:rPr>
                          </w:pPr>
                          <w:r w:rsidRPr="004D326B">
                            <w:rPr>
                              <w:rFonts w:ascii="Trebuchet MS" w:hAnsi="Trebuchet MS"/>
                              <w:color w:val="0070C0"/>
                              <w:sz w:val="22"/>
                              <w:szCs w:val="22"/>
                            </w:rPr>
                            <w:t>Enter your school / college address here: Address line 1:</w:t>
                          </w:r>
                        </w:p>
                      </w:sdtContent>
                    </w:sdt>
                    <w:sdt>
                      <w:sdtP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  <w:id w:val="-1262686177"/>
                        <w:placeholder>
                          <w:docPart w:val="750B6C8D1F9C4514ABBC3AEEE88ABA48"/>
                        </w:placeholder>
                        <w:showingPlcHdr/>
                      </w:sdtPr>
                      <w:sdtEndPr/>
                      <w:sdtContent>
                        <w:p w:rsidR="00A278FD" w:rsidRPr="00A2616D" w:rsidRDefault="00A278FD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color w:val="0070C0"/>
                              <w:sz w:val="16"/>
                              <w:szCs w:val="22"/>
                            </w:rPr>
                          </w:pPr>
                          <w:r w:rsidRPr="00A2616D">
                            <w:rPr>
                              <w:rFonts w:ascii="Trebuchet MS" w:hAnsi="Trebuchet MS"/>
                              <w:color w:val="0070C0"/>
                              <w:sz w:val="22"/>
                              <w:szCs w:val="22"/>
                            </w:rPr>
                            <w:t>Address line 2</w:t>
                          </w:r>
                        </w:p>
                      </w:sdtContent>
                    </w:sdt>
                    <w:sdt>
                      <w:sdtP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  <w:id w:val="1192966718"/>
                        <w:placeholder>
                          <w:docPart w:val="7D17557278504704881546E3516F7590"/>
                        </w:placeholder>
                        <w:showingPlcHdr/>
                      </w:sdtPr>
                      <w:sdtEndPr/>
                      <w:sdtContent>
                        <w:p w:rsidR="00A278FD" w:rsidRPr="00A2616D" w:rsidRDefault="00A278FD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color w:val="0070C0"/>
                              <w:sz w:val="22"/>
                            </w:rPr>
                          </w:pPr>
                          <w:r w:rsidRPr="00A2616D">
                            <w:rPr>
                              <w:rStyle w:val="PlaceholderText"/>
                              <w:rFonts w:ascii="Trebuchet MS" w:hAnsi="Trebuchet MS"/>
                              <w:color w:val="0070C0"/>
                              <w:sz w:val="22"/>
                            </w:rPr>
                            <w:t>Address line 3</w:t>
                          </w:r>
                        </w:p>
                      </w:sdtContent>
                    </w:sdt>
                    <w:sdt>
                      <w:sdtP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  <w:id w:val="-1030716101"/>
                        <w:placeholder>
                          <w:docPart w:val="5CF6CE648C264728B6964CA53A0859F9"/>
                        </w:placeholder>
                        <w:showingPlcHdr/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 w:rsidR="00A278FD" w:rsidRDefault="00A278FD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sz w:val="16"/>
                              <w:szCs w:val="22"/>
                            </w:rPr>
                          </w:pPr>
                          <w:r w:rsidRPr="00A2616D">
                            <w:rPr>
                              <w:rFonts w:ascii="Trebuchet MS" w:hAnsi="Trebuchet MS"/>
                              <w:color w:val="0070C0"/>
                              <w:sz w:val="22"/>
                              <w:szCs w:val="22"/>
                            </w:rPr>
                            <w:t>Post Code</w:t>
                          </w:r>
                        </w:p>
                      </w:sdtContent>
                    </w:sdt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sdt>
                      <w:sdtP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  <w:id w:val="-2111109764"/>
                        <w:placeholder>
                          <w:docPart w:val="470D0CD06EB748E587E6606BECB70998"/>
                        </w:placeholder>
                        <w:showingPlcHdr/>
                      </w:sdtPr>
                      <w:sdtEndPr/>
                      <w:sdtContent>
                        <w:p w:rsidR="00A278FD" w:rsidRPr="00A2616D" w:rsidRDefault="00A278FD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color w:val="0070C0"/>
                              <w:sz w:val="16"/>
                              <w:szCs w:val="22"/>
                            </w:rPr>
                          </w:pPr>
                          <w:r w:rsidRPr="00A2616D">
                            <w:rPr>
                              <w:rStyle w:val="PlaceholderText"/>
                              <w:rFonts w:ascii="Trebuchet MS" w:hAnsi="Trebuchet MS"/>
                              <w:color w:val="0070C0"/>
                              <w:sz w:val="22"/>
                            </w:rPr>
                            <w:t>Phone number</w:t>
                          </w:r>
                        </w:p>
                      </w:sdtContent>
                    </w:sdt>
                    <w:p w:rsidR="00A278FD" w:rsidRPr="00A2616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</w:pPr>
                    </w:p>
                    <w:sdt>
                      <w:sdtPr>
                        <w:rPr>
                          <w:rFonts w:ascii="Trebuchet MS" w:hAnsi="Trebuchet MS"/>
                          <w:color w:val="0070C0"/>
                          <w:sz w:val="16"/>
                          <w:szCs w:val="22"/>
                        </w:rPr>
                        <w:id w:val="1594363795"/>
                        <w:placeholder>
                          <w:docPart w:val="854DEABADBF3493E9DAFE959A2768CA8"/>
                        </w:placeholder>
                        <w:showingPlcHdr/>
                      </w:sdtPr>
                      <w:sdtEndPr>
                        <w:rPr>
                          <w:color w:val="auto"/>
                        </w:rPr>
                      </w:sdtEndPr>
                      <w:sdtContent>
                        <w:p w:rsidR="00A278FD" w:rsidRDefault="00A278FD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sz w:val="16"/>
                              <w:szCs w:val="22"/>
                            </w:rPr>
                          </w:pPr>
                          <w:r w:rsidRPr="00A2616D">
                            <w:rPr>
                              <w:rStyle w:val="PlaceholderText"/>
                              <w:rFonts w:ascii="Trebuchet MS" w:hAnsi="Trebuchet MS"/>
                              <w:color w:val="0070C0"/>
                              <w:sz w:val="22"/>
                            </w:rPr>
                            <w:t>Email address</w:t>
                          </w:r>
                        </w:p>
                      </w:sdtContent>
                    </w:sdt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</w:p>
                    <w:p w:rsidR="00111DE3" w:rsidRPr="00A278FD" w:rsidRDefault="00A278FD" w:rsidP="0060518E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="Trebuchet MS" w:hAnsi="Trebuchet MS"/>
                          <w:sz w:val="16"/>
                          <w:szCs w:val="22"/>
                        </w:rPr>
                      </w:pPr>
                      <w:r w:rsidRPr="00A278FD">
                        <w:rPr>
                          <w:rFonts w:ascii="Trebuchet MS" w:hAnsi="Trebuchet MS"/>
                          <w:sz w:val="16"/>
                          <w:szCs w:val="22"/>
                        </w:rPr>
                        <w:t>School / college logo</w:t>
                      </w:r>
                    </w:p>
                    <w:sdt>
                      <w:sdtPr>
                        <w:rPr>
                          <w:rFonts w:ascii="Trebuchet MS" w:hAnsi="Trebuchet MS"/>
                          <w:color w:val="365F91" w:themeColor="accent1" w:themeShade="BF"/>
                          <w:sz w:val="22"/>
                          <w:szCs w:val="22"/>
                        </w:rPr>
                        <w:id w:val="-1517765073"/>
                        <w:showingPlcHdr/>
                        <w:picture/>
                      </w:sdtPr>
                      <w:sdtEndPr/>
                      <w:sdtContent>
                        <w:p w:rsidR="00111DE3" w:rsidRPr="00111DE3" w:rsidRDefault="00111DE3" w:rsidP="0060518E">
                          <w:pPr>
                            <w:pBdr>
                              <w:left w:val="single" w:sz="4" w:space="9" w:color="4F81BD" w:themeColor="accent1"/>
                            </w:pBdr>
                            <w:rPr>
                              <w:rFonts w:ascii="Trebuchet MS" w:hAnsi="Trebuchet MS"/>
                              <w:color w:val="365F91" w:themeColor="accent1" w:themeShade="BF"/>
                              <w:sz w:val="22"/>
                              <w:szCs w:val="22"/>
                            </w:rPr>
                          </w:pPr>
                          <w:r w:rsidRPr="00111DE3">
                            <w:rPr>
                              <w:rFonts w:ascii="Trebuchet MS" w:hAnsi="Trebuchet MS"/>
                              <w:noProof/>
                              <w:color w:val="365F91" w:themeColor="accent1" w:themeShade="BF"/>
                              <w:sz w:val="22"/>
                              <w:szCs w:val="22"/>
                              <w:lang w:val="en-IE" w:eastAsia="en-IE"/>
                            </w:rPr>
                            <w:drawing>
                              <wp:inline distT="0" distB="0" distL="0" distR="0" wp14:anchorId="38ED85A3" wp14:editId="0B2C9968">
                                <wp:extent cx="1517650" cy="1517650"/>
                                <wp:effectExtent l="0" t="0" r="6350" b="635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7650" cy="151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margin"/>
              </v:rect>
            </w:pict>
          </mc:Fallback>
        </mc:AlternateContent>
      </w:r>
    </w:p>
    <w:p w:rsidR="0060518E" w:rsidRPr="00593D28" w:rsidRDefault="0060518E" w:rsidP="001F2156">
      <w:pPr>
        <w:ind w:left="-425"/>
        <w:jc w:val="both"/>
        <w:rPr>
          <w:rFonts w:ascii="Trebuchet MS" w:hAnsi="Trebuchet MS"/>
          <w:sz w:val="18"/>
          <w:lang w:val="en-IE"/>
        </w:rPr>
      </w:pPr>
    </w:p>
    <w:p w:rsidR="00A278FD" w:rsidRDefault="00A278FD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  <w:r w:rsidRPr="00A278FD">
        <w:rPr>
          <w:rFonts w:ascii="Trebuchet MS" w:hAnsi="Trebuchet MS" w:cs="Arial"/>
          <w:sz w:val="22"/>
          <w:szCs w:val="20"/>
          <w:lang w:val="en-IE"/>
        </w:rPr>
        <w:t>As a Mi</w:t>
      </w:r>
      <w:bookmarkStart w:id="0" w:name="_GoBack"/>
      <w:bookmarkEnd w:id="0"/>
      <w:r w:rsidRPr="00A278FD">
        <w:rPr>
          <w:rFonts w:ascii="Trebuchet MS" w:hAnsi="Trebuchet MS" w:cs="Arial"/>
          <w:sz w:val="22"/>
          <w:szCs w:val="20"/>
          <w:lang w:val="en-IE"/>
        </w:rPr>
        <w:t xml:space="preserve">crosoft </w:t>
      </w:r>
      <w:r w:rsidR="00F77F1E">
        <w:rPr>
          <w:rFonts w:ascii="Trebuchet MS" w:hAnsi="Trebuchet MS" w:cs="Arial"/>
          <w:sz w:val="22"/>
          <w:szCs w:val="20"/>
          <w:lang w:val="en-IE"/>
        </w:rPr>
        <w:t>Certification Test Centre</w:t>
      </w:r>
      <w:r w:rsidRPr="00A278FD">
        <w:rPr>
          <w:rFonts w:ascii="Trebuchet MS" w:hAnsi="Trebuchet MS" w:cs="Arial"/>
          <w:sz w:val="22"/>
          <w:szCs w:val="20"/>
          <w:lang w:val="en-IE"/>
        </w:rPr>
        <w:t xml:space="preserve">, </w:t>
      </w:r>
      <w:sdt>
        <w:sdtPr>
          <w:rPr>
            <w:rFonts w:ascii="Trebuchet MS" w:hAnsi="Trebuchet MS" w:cs="Arial"/>
            <w:sz w:val="22"/>
            <w:szCs w:val="20"/>
            <w:lang w:val="en-IE"/>
          </w:rPr>
          <w:id w:val="-1228611796"/>
          <w:placeholder>
            <w:docPart w:val="85D6CCA7F03A456D9CC9F2A68FAFCED6"/>
          </w:placeholder>
          <w:showingPlcHdr/>
        </w:sdtPr>
        <w:sdtEndPr/>
        <w:sdtContent>
          <w:r w:rsidRPr="0008444B">
            <w:rPr>
              <w:rStyle w:val="PlaceholderText"/>
              <w:rFonts w:ascii="Trebuchet MS" w:hAnsi="Trebuchet MS"/>
              <w:color w:val="1F497D" w:themeColor="text2"/>
              <w:sz w:val="22"/>
            </w:rPr>
            <w:t>enter the name of your school / college here</w:t>
          </w:r>
        </w:sdtContent>
      </w:sdt>
      <w:r w:rsidRPr="00A278FD">
        <w:rPr>
          <w:rFonts w:ascii="Trebuchet MS" w:hAnsi="Trebuchet MS" w:cs="Arial"/>
          <w:sz w:val="22"/>
          <w:szCs w:val="20"/>
          <w:lang w:val="en-IE"/>
        </w:rPr>
        <w:t xml:space="preserve">, hosted </w:t>
      </w:r>
      <w:r w:rsidR="0008444B">
        <w:rPr>
          <w:rFonts w:ascii="Trebuchet MS" w:hAnsi="Trebuchet MS" w:cs="Arial"/>
          <w:sz w:val="22"/>
          <w:szCs w:val="20"/>
          <w:lang w:val="en-IE"/>
        </w:rPr>
        <w:t xml:space="preserve">a Microsoft Office Specialist Certification </w:t>
      </w:r>
      <w:proofErr w:type="spellStart"/>
      <w:r w:rsidR="0008444B">
        <w:rPr>
          <w:rFonts w:ascii="Trebuchet MS" w:hAnsi="Trebuchet MS" w:cs="Arial"/>
          <w:sz w:val="22"/>
          <w:szCs w:val="20"/>
          <w:lang w:val="en-IE"/>
        </w:rPr>
        <w:t>Test</w:t>
      </w:r>
      <w:r w:rsidRPr="0008444B">
        <w:rPr>
          <w:rFonts w:ascii="Trebuchet MS" w:hAnsi="Trebuchet MS" w:cs="Arial"/>
          <w:b/>
          <w:sz w:val="22"/>
          <w:szCs w:val="20"/>
          <w:lang w:val="en-IE"/>
        </w:rPr>
        <w:t>Fest</w:t>
      </w:r>
      <w:proofErr w:type="spellEnd"/>
      <w:r w:rsidRPr="00A278FD">
        <w:rPr>
          <w:rFonts w:ascii="Trebuchet MS" w:hAnsi="Trebuchet MS" w:cs="Arial"/>
          <w:sz w:val="22"/>
          <w:szCs w:val="20"/>
          <w:lang w:val="en-IE"/>
        </w:rPr>
        <w:t xml:space="preserve"> in</w:t>
      </w:r>
      <w:r w:rsidR="0008444B">
        <w:rPr>
          <w:rFonts w:ascii="Trebuchet MS" w:hAnsi="Trebuchet MS" w:cs="Arial"/>
          <w:sz w:val="22"/>
          <w:szCs w:val="20"/>
          <w:lang w:val="en-IE"/>
        </w:rPr>
        <w:t xml:space="preserve"> </w:t>
      </w:r>
      <w:sdt>
        <w:sdtPr>
          <w:rPr>
            <w:rFonts w:ascii="Trebuchet MS" w:hAnsi="Trebuchet MS" w:cs="Arial"/>
            <w:sz w:val="22"/>
            <w:szCs w:val="20"/>
            <w:lang w:val="en-IE"/>
          </w:rPr>
          <w:id w:val="1171682974"/>
          <w:placeholder>
            <w:docPart w:val="11B86EB0F0594B4CBA6FCEB149B0149E"/>
          </w:placeholder>
        </w:sdtPr>
        <w:sdtEndPr>
          <w:rPr>
            <w:color w:val="1F497D" w:themeColor="text2"/>
          </w:rPr>
        </w:sdtEndPr>
        <w:sdtContent>
          <w:r w:rsidR="004D326B" w:rsidRPr="004D326B">
            <w:rPr>
              <w:rFonts w:ascii="Trebuchet MS" w:hAnsi="Trebuchet MS" w:cs="Arial"/>
              <w:color w:val="1F497D" w:themeColor="text2"/>
              <w:sz w:val="22"/>
              <w:szCs w:val="20"/>
              <w:lang w:val="en-IE"/>
            </w:rPr>
            <w:t>enter your town, city, region here</w:t>
          </w:r>
        </w:sdtContent>
      </w:sdt>
      <w:r w:rsidRPr="00A278FD">
        <w:rPr>
          <w:rFonts w:ascii="Trebuchet MS" w:hAnsi="Trebuchet MS" w:cs="Arial"/>
          <w:sz w:val="22"/>
          <w:szCs w:val="20"/>
          <w:lang w:val="en-IE"/>
        </w:rPr>
        <w:t>.</w:t>
      </w:r>
    </w:p>
    <w:p w:rsidR="0008444B" w:rsidRPr="00A278FD" w:rsidRDefault="0008444B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</w:p>
    <w:sdt>
      <w:sdtPr>
        <w:rPr>
          <w:rFonts w:ascii="Trebuchet MS" w:hAnsi="Trebuchet MS" w:cs="Arial"/>
          <w:sz w:val="22"/>
          <w:szCs w:val="20"/>
          <w:lang w:val="en-IE"/>
        </w:rPr>
        <w:id w:val="1672136865"/>
        <w:placeholder>
          <w:docPart w:val="326C6834F8EA46198FFDC33E31A3D686"/>
        </w:placeholder>
        <w:showingPlcHdr/>
      </w:sdtPr>
      <w:sdtEndPr/>
      <w:sdtContent>
        <w:p w:rsidR="0008444B" w:rsidRDefault="0008444B" w:rsidP="00C123D2">
          <w:pPr>
            <w:ind w:left="-851"/>
            <w:rPr>
              <w:rFonts w:ascii="Trebuchet MS" w:hAnsi="Trebuchet MS" w:cs="Arial"/>
              <w:sz w:val="22"/>
              <w:szCs w:val="20"/>
              <w:lang w:val="en-IE"/>
            </w:rPr>
          </w:pPr>
          <w:r w:rsidRPr="0008444B">
            <w:rPr>
              <w:rFonts w:ascii="Trebuchet MS" w:hAnsi="Trebuchet MS" w:cs="Arial"/>
              <w:color w:val="1F497D" w:themeColor="text2"/>
              <w:sz w:val="22"/>
              <w:szCs w:val="20"/>
              <w:lang w:val="en-IE"/>
            </w:rPr>
            <w:t>Share your school</w:t>
          </w:r>
          <w:r>
            <w:rPr>
              <w:rFonts w:ascii="Trebuchet MS" w:hAnsi="Trebuchet MS" w:cs="Arial"/>
              <w:color w:val="1F497D" w:themeColor="text2"/>
              <w:sz w:val="22"/>
              <w:szCs w:val="20"/>
              <w:lang w:val="en-IE"/>
            </w:rPr>
            <w:t xml:space="preserve"> / college</w:t>
          </w:r>
          <w:r w:rsidRPr="0008444B">
            <w:rPr>
              <w:rFonts w:ascii="Trebuchet MS" w:hAnsi="Trebuchet MS" w:cs="Arial"/>
              <w:color w:val="1F497D" w:themeColor="text2"/>
              <w:sz w:val="22"/>
              <w:szCs w:val="20"/>
              <w:lang w:val="en-IE"/>
            </w:rPr>
            <w:t>, program or institution’s mission, description or motto here.</w:t>
          </w:r>
        </w:p>
      </w:sdtContent>
    </w:sdt>
    <w:p w:rsidR="0008444B" w:rsidRDefault="0008444B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</w:p>
    <w:p w:rsidR="00C123D2" w:rsidRDefault="00A278FD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  <w:r w:rsidRPr="00A278FD">
        <w:rPr>
          <w:rFonts w:ascii="Trebuchet MS" w:hAnsi="Trebuchet MS" w:cs="Arial"/>
          <w:sz w:val="22"/>
          <w:szCs w:val="20"/>
          <w:lang w:val="en-IE"/>
        </w:rPr>
        <w:t xml:space="preserve">The Microsoft Test Fest assisted in driving awareness </w:t>
      </w:r>
      <w:r w:rsidR="0008444B">
        <w:rPr>
          <w:rFonts w:ascii="Trebuchet MS" w:hAnsi="Trebuchet MS" w:cs="Arial"/>
          <w:sz w:val="22"/>
          <w:szCs w:val="20"/>
          <w:lang w:val="en-IE"/>
        </w:rPr>
        <w:t>of</w:t>
      </w:r>
      <w:r w:rsidRPr="00A278FD">
        <w:rPr>
          <w:rFonts w:ascii="Trebuchet MS" w:hAnsi="Trebuchet MS" w:cs="Arial"/>
          <w:sz w:val="22"/>
          <w:szCs w:val="20"/>
          <w:lang w:val="en-IE"/>
        </w:rPr>
        <w:t xml:space="preserve"> the Microsoft Office Specialist Certification program at </w:t>
      </w:r>
      <w:sdt>
        <w:sdtPr>
          <w:rPr>
            <w:rFonts w:ascii="Trebuchet MS" w:hAnsi="Trebuchet MS" w:cs="Arial"/>
            <w:sz w:val="22"/>
            <w:szCs w:val="20"/>
            <w:lang w:val="en-IE"/>
          </w:rPr>
          <w:id w:val="1307668305"/>
          <w:placeholder>
            <w:docPart w:val="76E91ED0C97A4FBD9E11F6D73A9CB279"/>
          </w:placeholder>
          <w:showingPlcHdr/>
        </w:sdtPr>
        <w:sdtEndPr/>
        <w:sdtContent>
          <w:r w:rsidR="0008444B">
            <w:rPr>
              <w:rStyle w:val="PlaceholderText"/>
              <w:rFonts w:ascii="Trebuchet MS" w:hAnsi="Trebuchet MS"/>
              <w:color w:val="1F497D" w:themeColor="text2"/>
              <w:sz w:val="22"/>
            </w:rPr>
            <w:t>enter the name of your school / college here</w:t>
          </w:r>
        </w:sdtContent>
      </w:sdt>
      <w:r w:rsidR="0008444B">
        <w:rPr>
          <w:rFonts w:ascii="Trebuchet MS" w:hAnsi="Trebuchet MS" w:cs="Arial"/>
          <w:sz w:val="22"/>
          <w:szCs w:val="20"/>
          <w:lang w:val="en-IE"/>
        </w:rPr>
        <w:t xml:space="preserve">, where </w:t>
      </w:r>
      <w:r w:rsidRPr="00A278FD">
        <w:rPr>
          <w:rFonts w:ascii="Trebuchet MS" w:hAnsi="Trebuchet MS" w:cs="Arial"/>
          <w:sz w:val="22"/>
          <w:szCs w:val="20"/>
          <w:lang w:val="en-IE"/>
        </w:rPr>
        <w:t>participants took part in exam prep sessions h</w:t>
      </w:r>
      <w:r w:rsidR="0008444B">
        <w:rPr>
          <w:rFonts w:ascii="Trebuchet MS" w:hAnsi="Trebuchet MS" w:cs="Arial"/>
          <w:sz w:val="22"/>
          <w:szCs w:val="20"/>
          <w:lang w:val="en-IE"/>
        </w:rPr>
        <w:t xml:space="preserve">osted by subject matter expert, </w:t>
      </w:r>
      <w:sdt>
        <w:sdtPr>
          <w:rPr>
            <w:rFonts w:ascii="Trebuchet MS" w:hAnsi="Trebuchet MS" w:cs="Arial"/>
            <w:sz w:val="22"/>
            <w:szCs w:val="20"/>
            <w:lang w:val="en-IE"/>
          </w:rPr>
          <w:id w:val="91370713"/>
          <w:placeholder>
            <w:docPart w:val="E95EC23AD6B4410E8CFD835C0F7DCC0E"/>
          </w:placeholder>
          <w:showingPlcHdr/>
        </w:sdtPr>
        <w:sdtEndPr/>
        <w:sdtContent>
          <w:r w:rsidR="0008444B">
            <w:rPr>
              <w:rStyle w:val="PlaceholderText"/>
              <w:rFonts w:ascii="Trebuchet MS" w:hAnsi="Trebuchet MS"/>
              <w:color w:val="1F497D" w:themeColor="text2"/>
              <w:sz w:val="22"/>
            </w:rPr>
            <w:t>enter the name of the lead educator here</w:t>
          </w:r>
        </w:sdtContent>
      </w:sdt>
      <w:r w:rsidRPr="00A278FD">
        <w:rPr>
          <w:rFonts w:ascii="Trebuchet MS" w:hAnsi="Trebuchet MS" w:cs="Arial"/>
          <w:sz w:val="22"/>
          <w:szCs w:val="20"/>
          <w:lang w:val="en-IE"/>
        </w:rPr>
        <w:t xml:space="preserve">, and took the Microsoft Office Specialist Certification exam, won prizes and enjoyed </w:t>
      </w:r>
      <w:r w:rsidR="0008444B">
        <w:rPr>
          <w:rFonts w:ascii="Trebuchet MS" w:hAnsi="Trebuchet MS" w:cs="Arial"/>
          <w:sz w:val="22"/>
          <w:szCs w:val="20"/>
          <w:lang w:val="en-IE"/>
        </w:rPr>
        <w:t xml:space="preserve">refreshments </w:t>
      </w:r>
      <w:r w:rsidRPr="00A278FD">
        <w:rPr>
          <w:rFonts w:ascii="Trebuchet MS" w:hAnsi="Trebuchet MS" w:cs="Arial"/>
          <w:sz w:val="22"/>
          <w:szCs w:val="20"/>
          <w:lang w:val="en-IE"/>
        </w:rPr>
        <w:t xml:space="preserve">with their peers, all free of charge. </w:t>
      </w:r>
    </w:p>
    <w:p w:rsidR="00C123D2" w:rsidRDefault="00C123D2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</w:p>
    <w:p w:rsidR="00A278FD" w:rsidRPr="00A278FD" w:rsidRDefault="00A278FD" w:rsidP="00C123D2">
      <w:pPr>
        <w:ind w:left="-851"/>
        <w:rPr>
          <w:rFonts w:ascii="Trebuchet MS" w:hAnsi="Trebuchet MS" w:cs="Arial"/>
          <w:sz w:val="22"/>
          <w:szCs w:val="20"/>
          <w:lang w:val="en-IE"/>
        </w:rPr>
      </w:pPr>
      <w:r w:rsidRPr="00A278FD">
        <w:rPr>
          <w:rFonts w:ascii="Trebuchet MS" w:hAnsi="Trebuchet MS" w:cs="Arial"/>
          <w:sz w:val="22"/>
          <w:szCs w:val="20"/>
          <w:lang w:val="en-IE"/>
        </w:rPr>
        <w:t>Participants included students,</w:t>
      </w:r>
      <w:r w:rsidR="00C123D2">
        <w:rPr>
          <w:rFonts w:ascii="Trebuchet MS" w:hAnsi="Trebuchet MS" w:cs="Arial"/>
          <w:sz w:val="22"/>
          <w:szCs w:val="20"/>
          <w:lang w:val="en-IE"/>
        </w:rPr>
        <w:t xml:space="preserve"> educators </w:t>
      </w:r>
      <w:r w:rsidRPr="00A278FD">
        <w:rPr>
          <w:rFonts w:ascii="Trebuchet MS" w:hAnsi="Trebuchet MS" w:cs="Arial"/>
          <w:sz w:val="22"/>
          <w:szCs w:val="20"/>
          <w:lang w:val="en-IE"/>
        </w:rPr>
        <w:t>and those enthusiastic about expanding their education to improve employment opportunities. The event was a fantastic success with immediat</w:t>
      </w:r>
      <w:r w:rsidR="00C123D2">
        <w:rPr>
          <w:rFonts w:ascii="Trebuchet MS" w:hAnsi="Trebuchet MS" w:cs="Arial"/>
          <w:sz w:val="22"/>
          <w:szCs w:val="20"/>
          <w:lang w:val="en-IE"/>
        </w:rPr>
        <w:t>e requests to plan another Test</w:t>
      </w:r>
      <w:r w:rsidRPr="00C123D2">
        <w:rPr>
          <w:rFonts w:ascii="Trebuchet MS" w:hAnsi="Trebuchet MS" w:cs="Arial"/>
          <w:b/>
          <w:sz w:val="22"/>
          <w:szCs w:val="20"/>
          <w:lang w:val="en-IE"/>
        </w:rPr>
        <w:t>Fest</w:t>
      </w:r>
      <w:r w:rsidRPr="00A278FD">
        <w:rPr>
          <w:rFonts w:ascii="Trebuchet MS" w:hAnsi="Trebuchet MS" w:cs="Arial"/>
          <w:sz w:val="22"/>
          <w:szCs w:val="20"/>
          <w:lang w:val="en-IE"/>
        </w:rPr>
        <w:t xml:space="preserve"> soon.</w:t>
      </w:r>
    </w:p>
    <w:p w:rsidR="00C123D2" w:rsidRDefault="00C123D2" w:rsidP="00A278FD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</w:p>
    <w:sdt>
      <w:sdtPr>
        <w:rPr>
          <w:rFonts w:ascii="Trebuchet MS" w:hAnsi="Trebuchet MS" w:cs="Arial"/>
          <w:sz w:val="22"/>
          <w:szCs w:val="20"/>
          <w:lang w:val="en-IE"/>
        </w:rPr>
        <w:id w:val="-122467603"/>
        <w:placeholder>
          <w:docPart w:val="BD1E85075B7E4266A59F6CF61C62BF7A"/>
        </w:placeholder>
        <w:showingPlcHdr/>
      </w:sdtPr>
      <w:sdtEndPr/>
      <w:sdtContent>
        <w:p w:rsidR="00FD0C79" w:rsidRDefault="00C123D2" w:rsidP="00C123D2">
          <w:pPr>
            <w:ind w:left="-851"/>
            <w:jc w:val="both"/>
            <w:rPr>
              <w:rFonts w:ascii="Trebuchet MS" w:hAnsi="Trebuchet MS" w:cs="Arial"/>
              <w:sz w:val="22"/>
              <w:szCs w:val="20"/>
              <w:lang w:val="en-IE"/>
            </w:rPr>
          </w:pPr>
          <w:r>
            <w:rPr>
              <w:rStyle w:val="PlaceholderText"/>
              <w:rFonts w:ascii="Trebuchet MS" w:hAnsi="Trebuchet MS"/>
              <w:color w:val="1F497D" w:themeColor="text2"/>
              <w:sz w:val="22"/>
            </w:rPr>
            <w:t>Share</w:t>
          </w:r>
          <w:r w:rsidRPr="00C123D2">
            <w:rPr>
              <w:rFonts w:ascii="Trebuchet MS" w:hAnsi="Trebuchet MS" w:cs="Arial"/>
              <w:sz w:val="22"/>
              <w:szCs w:val="20"/>
              <w:lang w:val="en-IE"/>
            </w:rPr>
            <w:t xml:space="preserve"> </w:t>
          </w:r>
          <w:r w:rsidRPr="00C123D2">
            <w:rPr>
              <w:rFonts w:ascii="Trebuchet MS" w:hAnsi="Trebuchet MS" w:cs="Arial"/>
              <w:color w:val="1F497D" w:themeColor="text2"/>
              <w:sz w:val="22"/>
              <w:szCs w:val="20"/>
              <w:lang w:val="en-IE"/>
            </w:rPr>
            <w:t>quotes, and details about your event</w:t>
          </w:r>
          <w:r>
            <w:rPr>
              <w:rStyle w:val="PlaceholderText"/>
              <w:rFonts w:ascii="Trebuchet MS" w:hAnsi="Trebuchet MS"/>
              <w:color w:val="1F497D" w:themeColor="text2"/>
              <w:sz w:val="22"/>
            </w:rPr>
            <w:t xml:space="preserve"> here. Please include photos too.</w:t>
          </w:r>
        </w:p>
      </w:sdtContent>
    </w:sdt>
    <w:p w:rsidR="00C123D2" w:rsidRDefault="00C123D2" w:rsidP="00C123D2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</w:p>
    <w:sdt>
      <w:sdtPr>
        <w:rPr>
          <w:rFonts w:ascii="Trebuchet MS" w:hAnsi="Trebuchet MS" w:cs="Arial"/>
          <w:sz w:val="22"/>
          <w:szCs w:val="20"/>
          <w:lang w:val="en-IE"/>
        </w:rPr>
        <w:id w:val="-134421039"/>
        <w:showingPlcHdr/>
        <w:picture/>
      </w:sdtPr>
      <w:sdtEndPr/>
      <w:sdtContent>
        <w:p w:rsidR="002164BA" w:rsidRDefault="002164BA" w:rsidP="00C123D2">
          <w:pPr>
            <w:ind w:left="-851"/>
            <w:jc w:val="both"/>
            <w:rPr>
              <w:rFonts w:ascii="Trebuchet MS" w:hAnsi="Trebuchet MS" w:cs="Arial"/>
              <w:sz w:val="22"/>
              <w:szCs w:val="20"/>
              <w:lang w:val="en-IE"/>
            </w:rPr>
          </w:pPr>
          <w:r>
            <w:rPr>
              <w:rFonts w:ascii="Trebuchet MS" w:hAnsi="Trebuchet MS" w:cs="Arial"/>
              <w:noProof/>
              <w:sz w:val="22"/>
              <w:szCs w:val="20"/>
              <w:lang w:val="en-IE" w:eastAsia="en-IE"/>
            </w:rPr>
            <w:drawing>
              <wp:inline distT="0" distB="0" distL="0" distR="0" wp14:anchorId="6DCAC8C5" wp14:editId="17850ED3">
                <wp:extent cx="1048357" cy="1048357"/>
                <wp:effectExtent l="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3339" cy="1053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</w:p>
    <w:sdt>
      <w:sdtPr>
        <w:rPr>
          <w:rFonts w:ascii="Trebuchet MS" w:hAnsi="Trebuchet MS"/>
          <w:b/>
          <w:iCs/>
          <w:sz w:val="22"/>
        </w:rPr>
        <w:id w:val="-455565731"/>
        <w:showingPlcHdr/>
        <w:picture/>
      </w:sdtPr>
      <w:sdtEndPr/>
      <w:sdtContent>
        <w:p w:rsidR="002164BA" w:rsidRDefault="002164BA" w:rsidP="00C123D2">
          <w:pPr>
            <w:ind w:left="-851"/>
            <w:rPr>
              <w:rFonts w:ascii="Trebuchet MS" w:hAnsi="Trebuchet MS"/>
              <w:b/>
              <w:iCs/>
              <w:sz w:val="22"/>
            </w:rPr>
          </w:pPr>
          <w:r>
            <w:rPr>
              <w:rFonts w:ascii="Trebuchet MS" w:hAnsi="Trebuchet MS"/>
              <w:b/>
              <w:iCs/>
              <w:noProof/>
              <w:sz w:val="22"/>
              <w:lang w:val="en-IE" w:eastAsia="en-IE"/>
            </w:rPr>
            <w:drawing>
              <wp:inline distT="0" distB="0" distL="0" distR="0" wp14:anchorId="669685CC" wp14:editId="3797D873">
                <wp:extent cx="1077478" cy="1077478"/>
                <wp:effectExtent l="0" t="0" r="8890" b="8890"/>
                <wp:docPr id="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46" cy="1086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</w:p>
    <w:sdt>
      <w:sdtPr>
        <w:rPr>
          <w:rFonts w:ascii="Trebuchet MS" w:hAnsi="Trebuchet MS"/>
          <w:b/>
          <w:iCs/>
          <w:sz w:val="22"/>
        </w:rPr>
        <w:id w:val="992528706"/>
        <w:showingPlcHdr/>
        <w:picture/>
      </w:sdtPr>
      <w:sdtEndPr/>
      <w:sdtContent>
        <w:p w:rsidR="002164BA" w:rsidRDefault="002164BA" w:rsidP="00C123D2">
          <w:pPr>
            <w:ind w:left="-851"/>
            <w:rPr>
              <w:rFonts w:ascii="Trebuchet MS" w:hAnsi="Trebuchet MS"/>
              <w:b/>
              <w:iCs/>
              <w:sz w:val="22"/>
            </w:rPr>
          </w:pPr>
          <w:r>
            <w:rPr>
              <w:rFonts w:ascii="Trebuchet MS" w:hAnsi="Trebuchet MS"/>
              <w:b/>
              <w:iCs/>
              <w:noProof/>
              <w:sz w:val="22"/>
              <w:lang w:val="en-IE" w:eastAsia="en-IE"/>
            </w:rPr>
            <w:drawing>
              <wp:inline distT="0" distB="0" distL="0" distR="0" wp14:anchorId="5757787C" wp14:editId="51B61C8A">
                <wp:extent cx="1112423" cy="1112423"/>
                <wp:effectExtent l="0" t="0" r="0" b="0"/>
                <wp:docPr id="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812" cy="1124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  <w:r>
        <w:rPr>
          <w:rFonts w:ascii="Trebuchet MS" w:hAnsi="Trebuchet MS"/>
          <w:b/>
          <w:iCs/>
          <w:sz w:val="22"/>
        </w:rPr>
        <w:br w:type="page"/>
      </w:r>
    </w:p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</w:p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</w:p>
    <w:p w:rsidR="002164BA" w:rsidRDefault="002164BA" w:rsidP="00C123D2">
      <w:pPr>
        <w:ind w:left="-851"/>
        <w:rPr>
          <w:rFonts w:ascii="Trebuchet MS" w:hAnsi="Trebuchet MS"/>
          <w:b/>
          <w:iCs/>
          <w:sz w:val="22"/>
        </w:rPr>
      </w:pPr>
    </w:p>
    <w:p w:rsidR="00C123D2" w:rsidRPr="00813F66" w:rsidRDefault="00C123D2" w:rsidP="00C123D2">
      <w:pPr>
        <w:ind w:left="-851"/>
        <w:rPr>
          <w:rFonts w:ascii="Trebuchet MS" w:hAnsi="Trebuchet MS"/>
          <w:iCs/>
          <w:sz w:val="22"/>
          <w:lang w:val="en-GB"/>
        </w:rPr>
      </w:pPr>
      <w:r w:rsidRPr="00C123D2">
        <w:rPr>
          <w:rFonts w:ascii="Trebuchet MS" w:hAnsi="Trebuchet MS"/>
          <w:b/>
          <w:iCs/>
          <w:sz w:val="22"/>
        </w:rPr>
        <w:t>Andrew Flood</w:t>
      </w:r>
      <w:r w:rsidRPr="00C123D2">
        <w:rPr>
          <w:rFonts w:ascii="Trebuchet MS" w:hAnsi="Trebuchet MS"/>
          <w:iCs/>
          <w:sz w:val="22"/>
        </w:rPr>
        <w:t xml:space="preserve"> (CEO, Prodigy Learning) added: “</w:t>
      </w:r>
      <w:r w:rsidRPr="00C123D2">
        <w:rPr>
          <w:rFonts w:ascii="Trebuchet MS" w:hAnsi="Trebuchet MS"/>
          <w:i/>
          <w:iCs/>
          <w:sz w:val="22"/>
        </w:rPr>
        <w:t>Digital skills, specifically Microsoft Office skills, are critical for today’s students</w:t>
      </w:r>
      <w:r>
        <w:rPr>
          <w:rFonts w:ascii="Trebuchet MS" w:hAnsi="Trebuchet MS"/>
          <w:i/>
          <w:iCs/>
          <w:sz w:val="22"/>
        </w:rPr>
        <w:t xml:space="preserve">.  This </w:t>
      </w:r>
      <w:proofErr w:type="spellStart"/>
      <w:r>
        <w:rPr>
          <w:rFonts w:ascii="Trebuchet MS" w:hAnsi="Trebuchet MS"/>
          <w:i/>
          <w:iCs/>
          <w:sz w:val="22"/>
        </w:rPr>
        <w:t>Test</w:t>
      </w:r>
      <w:r w:rsidRPr="00C123D2">
        <w:rPr>
          <w:rFonts w:ascii="Trebuchet MS" w:hAnsi="Trebuchet MS"/>
          <w:b/>
          <w:i/>
          <w:iCs/>
          <w:sz w:val="22"/>
        </w:rPr>
        <w:t>Fest</w:t>
      </w:r>
      <w:proofErr w:type="spellEnd"/>
      <w:r w:rsidRPr="00C123D2">
        <w:rPr>
          <w:rFonts w:ascii="Trebuchet MS" w:hAnsi="Trebuchet MS"/>
          <w:i/>
          <w:iCs/>
          <w:sz w:val="22"/>
        </w:rPr>
        <w:t xml:space="preserve"> </w:t>
      </w:r>
      <w:r>
        <w:rPr>
          <w:rFonts w:ascii="Trebuchet MS" w:hAnsi="Trebuchet MS"/>
          <w:i/>
          <w:iCs/>
          <w:sz w:val="22"/>
        </w:rPr>
        <w:t>offered</w:t>
      </w:r>
      <w:r w:rsidRPr="00C123D2">
        <w:rPr>
          <w:rFonts w:ascii="Trebuchet MS" w:hAnsi="Trebuchet MS"/>
          <w:i/>
          <w:iCs/>
          <w:sz w:val="22"/>
        </w:rPr>
        <w:t xml:space="preserve"> a unique opportunity for </w:t>
      </w:r>
      <w:sdt>
        <w:sdtPr>
          <w:rPr>
            <w:rFonts w:ascii="Trebuchet MS" w:hAnsi="Trebuchet MS"/>
            <w:i/>
            <w:iCs/>
            <w:sz w:val="22"/>
          </w:rPr>
          <w:id w:val="1351675859"/>
          <w:placeholder>
            <w:docPart w:val="2A9F22C295684E43888B26DD58E96BAF"/>
          </w:placeholder>
        </w:sdtPr>
        <w:sdtEndPr/>
        <w:sdtContent>
          <w:r w:rsidR="004D326B" w:rsidRPr="004D326B">
            <w:rPr>
              <w:rFonts w:ascii="Trebuchet MS" w:hAnsi="Trebuchet MS"/>
              <w:i/>
              <w:iCs/>
              <w:color w:val="1F497D" w:themeColor="text2"/>
              <w:sz w:val="22"/>
            </w:rPr>
            <w:t>enter your school / college name here</w:t>
          </w:r>
        </w:sdtContent>
      </w:sdt>
      <w:r w:rsidR="00F77F1E">
        <w:rPr>
          <w:rFonts w:ascii="Trebuchet MS" w:hAnsi="Trebuchet MS"/>
          <w:i/>
          <w:iCs/>
          <w:sz w:val="22"/>
        </w:rPr>
        <w:t xml:space="preserve"> </w:t>
      </w:r>
      <w:r w:rsidRPr="00C123D2">
        <w:rPr>
          <w:rFonts w:ascii="Trebuchet MS" w:hAnsi="Trebuchet MS"/>
          <w:i/>
          <w:iCs/>
          <w:sz w:val="22"/>
        </w:rPr>
        <w:t>to challenge their students to prove (and improve) their skills. We are looking forward to seeing</w:t>
      </w:r>
      <w:r>
        <w:rPr>
          <w:rFonts w:ascii="Trebuchet MS" w:hAnsi="Trebuchet MS"/>
          <w:i/>
          <w:iCs/>
          <w:sz w:val="22"/>
        </w:rPr>
        <w:t xml:space="preserve"> what these students achieve next</w:t>
      </w:r>
      <w:r w:rsidR="002164BA">
        <w:rPr>
          <w:rFonts w:ascii="Trebuchet MS" w:hAnsi="Trebuchet MS"/>
          <w:i/>
          <w:iCs/>
          <w:sz w:val="22"/>
        </w:rPr>
        <w:t>. They could be contenders for the MOS World Championship!</w:t>
      </w:r>
      <w:r w:rsidRPr="00C123D2">
        <w:rPr>
          <w:rFonts w:ascii="Trebuchet MS" w:hAnsi="Trebuchet MS"/>
          <w:iCs/>
          <w:sz w:val="22"/>
        </w:rPr>
        <w:t>”</w:t>
      </w:r>
      <w:r w:rsidR="00813F66">
        <w:rPr>
          <w:rFonts w:ascii="Trebuchet MS" w:hAnsi="Trebuchet MS"/>
          <w:iCs/>
          <w:sz w:val="22"/>
        </w:rPr>
        <w:t xml:space="preserve"> </w:t>
      </w:r>
    </w:p>
    <w:p w:rsidR="00C123D2" w:rsidRDefault="00C123D2" w:rsidP="00C123D2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</w:p>
    <w:p w:rsidR="002164BA" w:rsidRPr="002164BA" w:rsidRDefault="002164BA" w:rsidP="002164BA">
      <w:pPr>
        <w:pStyle w:val="Heading2"/>
        <w:ind w:left="-851"/>
        <w:rPr>
          <w:rFonts w:ascii="Trebuchet MS" w:hAnsi="Trebuchet MS"/>
          <w:sz w:val="22"/>
          <w:szCs w:val="22"/>
        </w:rPr>
      </w:pPr>
      <w:r w:rsidRPr="002164BA">
        <w:rPr>
          <w:rFonts w:ascii="Trebuchet MS" w:hAnsi="Trebuchet MS"/>
          <w:sz w:val="22"/>
          <w:szCs w:val="22"/>
        </w:rPr>
        <w:t>About Prodigy Learning</w:t>
      </w:r>
    </w:p>
    <w:p w:rsidR="002164BA" w:rsidRPr="002164BA" w:rsidRDefault="004D326B" w:rsidP="002164BA">
      <w:pPr>
        <w:ind w:left="-851"/>
        <w:rPr>
          <w:rFonts w:ascii="Trebuchet MS" w:hAnsi="Trebuchet MS"/>
          <w:sz w:val="22"/>
          <w:szCs w:val="22"/>
        </w:rPr>
      </w:pPr>
      <w:hyperlink r:id="rId9" w:history="1">
        <w:r w:rsidR="002164BA" w:rsidRPr="002164BA">
          <w:rPr>
            <w:rStyle w:val="Hyperlink"/>
            <w:rFonts w:ascii="Trebuchet MS" w:hAnsi="Trebuchet MS"/>
            <w:sz w:val="22"/>
            <w:szCs w:val="22"/>
          </w:rPr>
          <w:t>Prodigy Learning</w:t>
        </w:r>
      </w:hyperlink>
      <w:r w:rsidR="002164BA" w:rsidRPr="002164BA">
        <w:rPr>
          <w:rFonts w:ascii="Trebuchet MS" w:hAnsi="Trebuchet MS"/>
          <w:sz w:val="22"/>
          <w:szCs w:val="22"/>
        </w:rPr>
        <w:t>, Certiport Global Partner of the Year 2016, is an award winning provider of IT learning and certification solutions for Adobe, Autodesk, Microsoft and other technologies.  These IT certifications deliver job-ready skills, improving employability for students and productivity for employees.</w:t>
      </w:r>
    </w:p>
    <w:p w:rsidR="002164BA" w:rsidRPr="002164BA" w:rsidRDefault="002164BA" w:rsidP="002164BA">
      <w:pPr>
        <w:ind w:left="-851"/>
        <w:rPr>
          <w:rFonts w:ascii="Trebuchet MS" w:hAnsi="Trebuchet MS"/>
          <w:sz w:val="22"/>
          <w:szCs w:val="22"/>
        </w:rPr>
      </w:pPr>
    </w:p>
    <w:p w:rsidR="002164BA" w:rsidRPr="002164BA" w:rsidRDefault="002164BA" w:rsidP="002164BA">
      <w:pPr>
        <w:ind w:left="-851"/>
        <w:rPr>
          <w:rFonts w:ascii="Trebuchet MS" w:hAnsi="Trebuchet MS"/>
          <w:sz w:val="22"/>
          <w:szCs w:val="22"/>
        </w:rPr>
      </w:pPr>
      <w:r w:rsidRPr="002164BA">
        <w:rPr>
          <w:rFonts w:ascii="Trebuchet MS" w:hAnsi="Trebuchet MS"/>
          <w:sz w:val="22"/>
          <w:szCs w:val="22"/>
        </w:rPr>
        <w:t xml:space="preserve">As the </w:t>
      </w:r>
      <w:hyperlink r:id="rId10" w:history="1">
        <w:r w:rsidRPr="002164BA">
          <w:rPr>
            <w:rStyle w:val="Hyperlink"/>
            <w:rFonts w:ascii="Trebuchet MS" w:hAnsi="Trebuchet MS"/>
            <w:sz w:val="22"/>
            <w:szCs w:val="22"/>
          </w:rPr>
          <w:t>Certiport Solution Provider</w:t>
        </w:r>
      </w:hyperlink>
      <w:r w:rsidRPr="002164BA">
        <w:rPr>
          <w:rFonts w:ascii="Trebuchet MS" w:hAnsi="Trebuchet MS"/>
          <w:sz w:val="22"/>
          <w:szCs w:val="22"/>
        </w:rPr>
        <w:t xml:space="preserve"> for the UK &amp; Ireland, Prodigy is responsible for managing, among others, the Microsoft Office Specialist (MOS) and Microsoft Technology Associate (MTA) training and certification programmes.  Prodigy is also a Microsoft </w:t>
      </w:r>
      <w:r w:rsidR="00813F66" w:rsidRPr="002164BA">
        <w:rPr>
          <w:rFonts w:ascii="Trebuchet MS" w:hAnsi="Trebuchet MS"/>
          <w:sz w:val="22"/>
          <w:szCs w:val="22"/>
        </w:rPr>
        <w:t>Authorized</w:t>
      </w:r>
      <w:r w:rsidRPr="002164BA">
        <w:rPr>
          <w:rFonts w:ascii="Trebuchet MS" w:hAnsi="Trebuchet MS"/>
          <w:sz w:val="22"/>
          <w:szCs w:val="22"/>
        </w:rPr>
        <w:t xml:space="preserve"> Education Partner and supports with academic institutions with Microsoft Imagine Academy and other Microsoft Education solutions. </w:t>
      </w:r>
    </w:p>
    <w:p w:rsidR="002164BA" w:rsidRDefault="002164BA" w:rsidP="00C123D2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</w:p>
    <w:p w:rsidR="002164BA" w:rsidRDefault="002164BA" w:rsidP="00C123D2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  <w:r w:rsidRPr="002164BA">
        <w:rPr>
          <w:rFonts w:ascii="Trebuchet MS" w:hAnsi="Trebuchet MS" w:cs="Arial"/>
          <w:sz w:val="22"/>
          <w:szCs w:val="20"/>
          <w:lang w:val="en-IE"/>
        </w:rPr>
        <w:t xml:space="preserve">For more information on MOS Test Fests, </w:t>
      </w:r>
      <w:r w:rsidR="00813F66">
        <w:rPr>
          <w:rFonts w:ascii="Trebuchet MS" w:hAnsi="Trebuchet MS" w:cs="Arial"/>
          <w:sz w:val="22"/>
          <w:szCs w:val="20"/>
          <w:lang w:val="en-IE"/>
        </w:rPr>
        <w:t xml:space="preserve">contact Prodigy Learning: </w:t>
      </w:r>
      <w:hyperlink r:id="rId11" w:history="1">
        <w:r w:rsidR="00813F66" w:rsidRPr="000507AF">
          <w:rPr>
            <w:rStyle w:val="Hyperlink"/>
            <w:rFonts w:ascii="Trebuchet MS" w:hAnsi="Trebuchet MS" w:cs="Arial"/>
            <w:sz w:val="22"/>
            <w:szCs w:val="20"/>
            <w:lang w:val="en-IE"/>
          </w:rPr>
          <w:t>info@prodigylearning.com</w:t>
        </w:r>
      </w:hyperlink>
      <w:r w:rsidR="00813F66">
        <w:rPr>
          <w:rFonts w:ascii="Trebuchet MS" w:hAnsi="Trebuchet MS" w:cs="Arial"/>
          <w:sz w:val="22"/>
          <w:szCs w:val="20"/>
          <w:lang w:val="en-IE"/>
        </w:rPr>
        <w:t xml:space="preserve"> </w:t>
      </w:r>
    </w:p>
    <w:p w:rsidR="002164BA" w:rsidRPr="00C123D2" w:rsidRDefault="002164BA" w:rsidP="00C123D2">
      <w:pPr>
        <w:ind w:left="-851"/>
        <w:jc w:val="both"/>
        <w:rPr>
          <w:rFonts w:ascii="Trebuchet MS" w:hAnsi="Trebuchet MS" w:cs="Arial"/>
          <w:sz w:val="22"/>
          <w:szCs w:val="20"/>
          <w:lang w:val="en-IE"/>
        </w:rPr>
      </w:pPr>
      <w:r w:rsidRPr="002164BA">
        <w:rPr>
          <w:rFonts w:ascii="Trebuchet MS" w:hAnsi="Trebuchet MS" w:cs="Arial"/>
          <w:sz w:val="22"/>
          <w:szCs w:val="20"/>
          <w:lang w:val="en-IE"/>
        </w:rPr>
        <w:t xml:space="preserve">For more information on MOS Certification, visit </w:t>
      </w:r>
      <w:hyperlink r:id="rId12" w:history="1">
        <w:r w:rsidR="00813F66" w:rsidRPr="00813F66">
          <w:rPr>
            <w:rStyle w:val="Hyperlink"/>
            <w:rFonts w:ascii="Trebuchet MS" w:hAnsi="Trebuchet MS" w:cs="Arial"/>
            <w:sz w:val="22"/>
            <w:szCs w:val="20"/>
            <w:lang w:val="en-IE"/>
          </w:rPr>
          <w:t>Prodigy Learning</w:t>
        </w:r>
      </w:hyperlink>
      <w:r w:rsidR="00813F66">
        <w:rPr>
          <w:rFonts w:ascii="Trebuchet MS" w:hAnsi="Trebuchet MS" w:cs="Arial"/>
          <w:sz w:val="22"/>
          <w:szCs w:val="20"/>
          <w:lang w:val="en-IE"/>
        </w:rPr>
        <w:t xml:space="preserve"> </w:t>
      </w:r>
    </w:p>
    <w:sectPr w:rsidR="002164BA" w:rsidRPr="00C123D2" w:rsidSect="00735DAA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26B" w:rsidRDefault="004D326B" w:rsidP="00561443">
      <w:r>
        <w:separator/>
      </w:r>
    </w:p>
  </w:endnote>
  <w:endnote w:type="continuationSeparator" w:id="0">
    <w:p w:rsidR="004D326B" w:rsidRDefault="004D326B" w:rsidP="0056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957" w:rsidRDefault="004E561D">
    <w:pPr>
      <w:pStyle w:val="Footer"/>
    </w:pPr>
    <w:r>
      <w:rPr>
        <w:noProof/>
        <w:lang w:val="en-IE" w:eastAsia="en-IE"/>
      </w:rPr>
      <w:drawing>
        <wp:anchor distT="0" distB="0" distL="114300" distR="114300" simplePos="0" relativeHeight="251657728" behindDoc="1" locked="0" layoutInCell="1" allowOverlap="1" wp14:anchorId="55B647A7" wp14:editId="4CE7BE77">
          <wp:simplePos x="0" y="0"/>
          <wp:positionH relativeFrom="column">
            <wp:posOffset>-838200</wp:posOffset>
          </wp:positionH>
          <wp:positionV relativeFrom="paragraph">
            <wp:posOffset>-76835</wp:posOffset>
          </wp:positionV>
          <wp:extent cx="7410450" cy="662305"/>
          <wp:effectExtent l="0" t="0" r="0" b="4445"/>
          <wp:wrapNone/>
          <wp:docPr id="6" name="Picture 6" descr="C:\Users\Andrew\AppData\Local\Microsoft\Windows\Temporary Internet Files\Content.Word\Microsoft Data Sheet 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\AppData\Local\Microsoft\Windows\Temporary Internet Files\Content.Word\Microsoft Data Sheet BLA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26B" w:rsidRDefault="004D326B" w:rsidP="00561443">
      <w:r>
        <w:separator/>
      </w:r>
    </w:p>
  </w:footnote>
  <w:footnote w:type="continuationSeparator" w:id="0">
    <w:p w:rsidR="004D326B" w:rsidRDefault="004D326B" w:rsidP="00561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443" w:rsidRDefault="004D326B">
    <w:pPr>
      <w:pStyle w:val="Header"/>
    </w:pPr>
    <w:r>
      <w:rPr>
        <w:noProof/>
        <w:lang w:val="en-IE" w:eastAsia="en-IE"/>
      </w:rPr>
      <w:pict w14:anchorId="1EF33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4906" o:spid="_x0000_s2050" type="#_x0000_t75" style="position:absolute;margin-left:0;margin-top:0;width:594.6pt;height:841.05pt;z-index:-251659264;mso-position-horizontal:center;mso-position-horizontal-relative:margin;mso-position-vertical:center;mso-position-vertical-relative:margin" o:allowincell="f">
          <v:imagedata r:id="rId1" o:title="case study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443" w:rsidRDefault="00275938" w:rsidP="00287607">
    <w:pPr>
      <w:pStyle w:val="Header"/>
      <w:ind w:left="-851"/>
    </w:pPr>
    <w:r>
      <w:rPr>
        <w:noProof/>
        <w:lang w:val="en-IE" w:eastAsia="en-IE"/>
      </w:rPr>
      <w:drawing>
        <wp:anchor distT="0" distB="0" distL="114300" distR="114300" simplePos="0" relativeHeight="251652096" behindDoc="1" locked="0" layoutInCell="1" allowOverlap="1" wp14:anchorId="73EBCF4A" wp14:editId="387C406C">
          <wp:simplePos x="0" y="0"/>
          <wp:positionH relativeFrom="column">
            <wp:posOffset>-979170</wp:posOffset>
          </wp:positionH>
          <wp:positionV relativeFrom="paragraph">
            <wp:posOffset>-409575</wp:posOffset>
          </wp:positionV>
          <wp:extent cx="7553325" cy="1232535"/>
          <wp:effectExtent l="0" t="0" r="9525" b="5715"/>
          <wp:wrapNone/>
          <wp:docPr id="5" name="Picture 5" descr="C:\Users\Andrew\AppData\Local\Microsoft\Windows\Temporary Internet Files\Content.Word\Microsoft Data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w\AppData\Local\Microsoft\Windows\Temporary Internet Files\Content.Word\Microsoft Data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C91" w:rsidRPr="009F7C91">
      <w:rPr>
        <w:noProof/>
        <w:lang w:val="en-IE" w:eastAsia="en-IE"/>
      </w:rPr>
      <w:t xml:space="preserve"> </w:t>
    </w:r>
    <w:r w:rsidR="0017136F"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C03080" wp14:editId="151159FF">
              <wp:simplePos x="0" y="0"/>
              <wp:positionH relativeFrom="column">
                <wp:posOffset>-91750</wp:posOffset>
              </wp:positionH>
              <wp:positionV relativeFrom="paragraph">
                <wp:posOffset>2334511</wp:posOffset>
              </wp:positionV>
              <wp:extent cx="1372235" cy="81470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2235" cy="8147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2A85" w:rsidRDefault="00592A85" w:rsidP="00592A85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C030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7.2pt;margin-top:183.8pt;width:108.05pt;height:64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" stroked="f">
              <v:fill opacity="0"/>
              <v:textbox style="mso-fit-shape-to-text:t">
                <w:txbxContent>
                  <w:p w:rsidR="00592A85" w:rsidRDefault="00592A85" w:rsidP="00592A8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443" w:rsidRDefault="004D326B">
    <w:pPr>
      <w:pStyle w:val="Header"/>
    </w:pPr>
    <w:r>
      <w:rPr>
        <w:noProof/>
        <w:lang w:val="en-IE" w:eastAsia="en-IE"/>
      </w:rPr>
      <w:pict w14:anchorId="7182A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4905" o:spid="_x0000_s2049" type="#_x0000_t75" style="position:absolute;margin-left:0;margin-top:0;width:594.6pt;height:841.05pt;z-index:-251660288;mso-position-horizontal:center;mso-position-horizontal-relative:margin;mso-position-vertical:center;mso-position-vertical-relative:margin" o:allowincell="f">
          <v:imagedata r:id="rId1" o:title="case study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1BFE"/>
    <w:multiLevelType w:val="hybridMultilevel"/>
    <w:tmpl w:val="2E224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7026"/>
    <w:multiLevelType w:val="hybridMultilevel"/>
    <w:tmpl w:val="4C4C8564"/>
    <w:lvl w:ilvl="0" w:tplc="1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" w15:restartNumberingAfterBreak="0">
    <w:nsid w:val="35315D7C"/>
    <w:multiLevelType w:val="multilevel"/>
    <w:tmpl w:val="13EE14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9D7DDE"/>
    <w:multiLevelType w:val="multilevel"/>
    <w:tmpl w:val="642C53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796AB0"/>
    <w:multiLevelType w:val="hybridMultilevel"/>
    <w:tmpl w:val="77BAA060"/>
    <w:lvl w:ilvl="0" w:tplc="18090001">
      <w:start w:val="1"/>
      <w:numFmt w:val="bullet"/>
      <w:lvlText w:val=""/>
      <w:lvlJc w:val="left"/>
      <w:pPr>
        <w:ind w:left="21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5" w15:restartNumberingAfterBreak="0">
    <w:nsid w:val="5CFB4EDB"/>
    <w:multiLevelType w:val="multilevel"/>
    <w:tmpl w:val="F04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E121A4"/>
    <w:multiLevelType w:val="multilevel"/>
    <w:tmpl w:val="9478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5D138C"/>
    <w:multiLevelType w:val="hybridMultilevel"/>
    <w:tmpl w:val="4B9CF0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B0EA0"/>
    <w:multiLevelType w:val="multilevel"/>
    <w:tmpl w:val="71F4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6B"/>
    <w:rsid w:val="0001505D"/>
    <w:rsid w:val="000343F1"/>
    <w:rsid w:val="000650E3"/>
    <w:rsid w:val="00076139"/>
    <w:rsid w:val="0008444B"/>
    <w:rsid w:val="0008775A"/>
    <w:rsid w:val="00090A9E"/>
    <w:rsid w:val="000F0542"/>
    <w:rsid w:val="00104AB2"/>
    <w:rsid w:val="00111DE3"/>
    <w:rsid w:val="00126E11"/>
    <w:rsid w:val="00136DAB"/>
    <w:rsid w:val="00144F5E"/>
    <w:rsid w:val="00146E8A"/>
    <w:rsid w:val="00165345"/>
    <w:rsid w:val="0017136F"/>
    <w:rsid w:val="0017394A"/>
    <w:rsid w:val="001A0874"/>
    <w:rsid w:val="001A44BA"/>
    <w:rsid w:val="001B341D"/>
    <w:rsid w:val="001D5FD6"/>
    <w:rsid w:val="001E17D6"/>
    <w:rsid w:val="001E789B"/>
    <w:rsid w:val="001F2156"/>
    <w:rsid w:val="001F2372"/>
    <w:rsid w:val="002001D5"/>
    <w:rsid w:val="002164BA"/>
    <w:rsid w:val="00232B25"/>
    <w:rsid w:val="002340DB"/>
    <w:rsid w:val="002463AB"/>
    <w:rsid w:val="00250903"/>
    <w:rsid w:val="00266254"/>
    <w:rsid w:val="00275439"/>
    <w:rsid w:val="00275938"/>
    <w:rsid w:val="00287607"/>
    <w:rsid w:val="00292CE1"/>
    <w:rsid w:val="00292EF0"/>
    <w:rsid w:val="002A1E8E"/>
    <w:rsid w:val="002A267E"/>
    <w:rsid w:val="002B2918"/>
    <w:rsid w:val="002B7D93"/>
    <w:rsid w:val="002C6866"/>
    <w:rsid w:val="002D250B"/>
    <w:rsid w:val="002E4661"/>
    <w:rsid w:val="002E6C49"/>
    <w:rsid w:val="002F51BE"/>
    <w:rsid w:val="003077CD"/>
    <w:rsid w:val="00325E1A"/>
    <w:rsid w:val="00333FE5"/>
    <w:rsid w:val="00341E01"/>
    <w:rsid w:val="00350D8C"/>
    <w:rsid w:val="0035586C"/>
    <w:rsid w:val="00377FD8"/>
    <w:rsid w:val="00383FFF"/>
    <w:rsid w:val="00386955"/>
    <w:rsid w:val="003A58CD"/>
    <w:rsid w:val="003B787E"/>
    <w:rsid w:val="00405403"/>
    <w:rsid w:val="00467083"/>
    <w:rsid w:val="00476F4D"/>
    <w:rsid w:val="00483669"/>
    <w:rsid w:val="00487010"/>
    <w:rsid w:val="00494C16"/>
    <w:rsid w:val="004A0890"/>
    <w:rsid w:val="004B6757"/>
    <w:rsid w:val="004D1D89"/>
    <w:rsid w:val="004D3059"/>
    <w:rsid w:val="004D326B"/>
    <w:rsid w:val="004E561D"/>
    <w:rsid w:val="00513ED5"/>
    <w:rsid w:val="005217CC"/>
    <w:rsid w:val="00527F76"/>
    <w:rsid w:val="00546FB8"/>
    <w:rsid w:val="00547366"/>
    <w:rsid w:val="00553246"/>
    <w:rsid w:val="0055394B"/>
    <w:rsid w:val="00554222"/>
    <w:rsid w:val="00555B50"/>
    <w:rsid w:val="00561443"/>
    <w:rsid w:val="005908F7"/>
    <w:rsid w:val="00592A85"/>
    <w:rsid w:val="00593D28"/>
    <w:rsid w:val="005B0248"/>
    <w:rsid w:val="005B69DC"/>
    <w:rsid w:val="005C1FA9"/>
    <w:rsid w:val="005E3D3F"/>
    <w:rsid w:val="005F7548"/>
    <w:rsid w:val="0060251C"/>
    <w:rsid w:val="00603DFC"/>
    <w:rsid w:val="0060518E"/>
    <w:rsid w:val="00625CBA"/>
    <w:rsid w:val="00630857"/>
    <w:rsid w:val="006573A2"/>
    <w:rsid w:val="00661311"/>
    <w:rsid w:val="00663A7E"/>
    <w:rsid w:val="0067020B"/>
    <w:rsid w:val="00670BED"/>
    <w:rsid w:val="0067626A"/>
    <w:rsid w:val="00681AC9"/>
    <w:rsid w:val="00694280"/>
    <w:rsid w:val="006952F7"/>
    <w:rsid w:val="00695BF7"/>
    <w:rsid w:val="006A009C"/>
    <w:rsid w:val="006B76A7"/>
    <w:rsid w:val="006D2C4D"/>
    <w:rsid w:val="006D75E5"/>
    <w:rsid w:val="006E1322"/>
    <w:rsid w:val="006F4D29"/>
    <w:rsid w:val="007022C3"/>
    <w:rsid w:val="00704859"/>
    <w:rsid w:val="007071AB"/>
    <w:rsid w:val="00735DAA"/>
    <w:rsid w:val="00743175"/>
    <w:rsid w:val="00751678"/>
    <w:rsid w:val="007747A7"/>
    <w:rsid w:val="00783381"/>
    <w:rsid w:val="00783F3E"/>
    <w:rsid w:val="007A0209"/>
    <w:rsid w:val="007B162E"/>
    <w:rsid w:val="007C1EC6"/>
    <w:rsid w:val="007D144F"/>
    <w:rsid w:val="007D1D5F"/>
    <w:rsid w:val="007E31E4"/>
    <w:rsid w:val="007F48E8"/>
    <w:rsid w:val="0080570B"/>
    <w:rsid w:val="00813F66"/>
    <w:rsid w:val="0084777B"/>
    <w:rsid w:val="00860163"/>
    <w:rsid w:val="0086361A"/>
    <w:rsid w:val="00867A60"/>
    <w:rsid w:val="00883FC7"/>
    <w:rsid w:val="008A0D71"/>
    <w:rsid w:val="008C3CAF"/>
    <w:rsid w:val="008C7040"/>
    <w:rsid w:val="008D0EB2"/>
    <w:rsid w:val="008E5A89"/>
    <w:rsid w:val="008E61D6"/>
    <w:rsid w:val="008F5E5F"/>
    <w:rsid w:val="00906111"/>
    <w:rsid w:val="00914780"/>
    <w:rsid w:val="00920192"/>
    <w:rsid w:val="009203FA"/>
    <w:rsid w:val="00920439"/>
    <w:rsid w:val="00932CF7"/>
    <w:rsid w:val="00941196"/>
    <w:rsid w:val="00945824"/>
    <w:rsid w:val="00945F46"/>
    <w:rsid w:val="009500A7"/>
    <w:rsid w:val="00956376"/>
    <w:rsid w:val="00962320"/>
    <w:rsid w:val="009624E5"/>
    <w:rsid w:val="00972270"/>
    <w:rsid w:val="009B637F"/>
    <w:rsid w:val="009C7E06"/>
    <w:rsid w:val="009D4205"/>
    <w:rsid w:val="009F7C91"/>
    <w:rsid w:val="00A0533E"/>
    <w:rsid w:val="00A2616D"/>
    <w:rsid w:val="00A278FD"/>
    <w:rsid w:val="00A32D79"/>
    <w:rsid w:val="00A64D29"/>
    <w:rsid w:val="00A9219B"/>
    <w:rsid w:val="00A9368D"/>
    <w:rsid w:val="00AA6A0F"/>
    <w:rsid w:val="00AB50D6"/>
    <w:rsid w:val="00AB733C"/>
    <w:rsid w:val="00AD5E3D"/>
    <w:rsid w:val="00AD7BC8"/>
    <w:rsid w:val="00B14C40"/>
    <w:rsid w:val="00B37438"/>
    <w:rsid w:val="00B44B29"/>
    <w:rsid w:val="00B64796"/>
    <w:rsid w:val="00B72A52"/>
    <w:rsid w:val="00B73957"/>
    <w:rsid w:val="00B83E23"/>
    <w:rsid w:val="00B92CF2"/>
    <w:rsid w:val="00BA012B"/>
    <w:rsid w:val="00BA1552"/>
    <w:rsid w:val="00BA6104"/>
    <w:rsid w:val="00BB1B82"/>
    <w:rsid w:val="00BB1F6E"/>
    <w:rsid w:val="00BC0C7E"/>
    <w:rsid w:val="00BE187C"/>
    <w:rsid w:val="00C123D2"/>
    <w:rsid w:val="00C300C6"/>
    <w:rsid w:val="00C31A7B"/>
    <w:rsid w:val="00C6204E"/>
    <w:rsid w:val="00C65D68"/>
    <w:rsid w:val="00C87264"/>
    <w:rsid w:val="00C90D01"/>
    <w:rsid w:val="00C91E85"/>
    <w:rsid w:val="00CA393A"/>
    <w:rsid w:val="00CC244A"/>
    <w:rsid w:val="00CC581E"/>
    <w:rsid w:val="00CF02DC"/>
    <w:rsid w:val="00CF16B8"/>
    <w:rsid w:val="00CF4BAB"/>
    <w:rsid w:val="00D02D48"/>
    <w:rsid w:val="00D248FD"/>
    <w:rsid w:val="00D266D8"/>
    <w:rsid w:val="00D45EF5"/>
    <w:rsid w:val="00D5400A"/>
    <w:rsid w:val="00D650B0"/>
    <w:rsid w:val="00D71AC5"/>
    <w:rsid w:val="00DA37BB"/>
    <w:rsid w:val="00DB4E5D"/>
    <w:rsid w:val="00DC368C"/>
    <w:rsid w:val="00E04EE1"/>
    <w:rsid w:val="00E114E0"/>
    <w:rsid w:val="00E14986"/>
    <w:rsid w:val="00E1515A"/>
    <w:rsid w:val="00E4080F"/>
    <w:rsid w:val="00E45642"/>
    <w:rsid w:val="00E60F7C"/>
    <w:rsid w:val="00E77DDB"/>
    <w:rsid w:val="00E84F2F"/>
    <w:rsid w:val="00E97E34"/>
    <w:rsid w:val="00EB243C"/>
    <w:rsid w:val="00EB3E3D"/>
    <w:rsid w:val="00EB7C82"/>
    <w:rsid w:val="00EC4C98"/>
    <w:rsid w:val="00EC5578"/>
    <w:rsid w:val="00ED35CD"/>
    <w:rsid w:val="00EE2A90"/>
    <w:rsid w:val="00F05930"/>
    <w:rsid w:val="00F227EC"/>
    <w:rsid w:val="00F339B9"/>
    <w:rsid w:val="00F5062C"/>
    <w:rsid w:val="00F530A9"/>
    <w:rsid w:val="00F561C5"/>
    <w:rsid w:val="00F7063C"/>
    <w:rsid w:val="00F75349"/>
    <w:rsid w:val="00F77F1E"/>
    <w:rsid w:val="00F82E5B"/>
    <w:rsid w:val="00F85ECC"/>
    <w:rsid w:val="00F8660F"/>
    <w:rsid w:val="00FB09FA"/>
    <w:rsid w:val="00FD0C79"/>
    <w:rsid w:val="00FE3027"/>
    <w:rsid w:val="00FF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32D7AA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4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C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F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144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6144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6144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6144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1443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735DAA"/>
    <w:pPr>
      <w:spacing w:after="75" w:line="225" w:lineRule="atLeast"/>
    </w:pPr>
    <w:rPr>
      <w:rFonts w:ascii="Trebuchet MS" w:hAnsi="Trebuchet MS"/>
      <w:color w:val="A47B5F"/>
      <w:sz w:val="17"/>
      <w:szCs w:val="17"/>
      <w:lang w:val="en-IE" w:eastAsia="en-IE"/>
    </w:rPr>
  </w:style>
  <w:style w:type="paragraph" w:styleId="ListParagraph">
    <w:name w:val="List Paragraph"/>
    <w:basedOn w:val="Normal"/>
    <w:qFormat/>
    <w:rsid w:val="00735DAA"/>
    <w:pPr>
      <w:ind w:left="720"/>
    </w:pPr>
    <w:rPr>
      <w:rFonts w:ascii="Calibri" w:eastAsia="Calibri" w:hAnsi="Calibri" w:cs="Calibri"/>
      <w:sz w:val="22"/>
      <w:szCs w:val="22"/>
      <w:lang w:val="en-IE"/>
    </w:rPr>
  </w:style>
  <w:style w:type="character" w:customStyle="1" w:styleId="Heading1Char">
    <w:name w:val="Heading 1 Char"/>
    <w:link w:val="Heading1"/>
    <w:uiPriority w:val="9"/>
    <w:rsid w:val="0092043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043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20439"/>
    <w:rPr>
      <w:rFonts w:ascii="Calibri" w:hAnsi="Calibri"/>
      <w:sz w:val="22"/>
      <w:szCs w:val="21"/>
      <w:lang w:val="en-IE" w:eastAsia="en-IE"/>
    </w:rPr>
  </w:style>
  <w:style w:type="character" w:customStyle="1" w:styleId="PlainTextChar">
    <w:name w:val="Plain Text Char"/>
    <w:link w:val="PlainText"/>
    <w:uiPriority w:val="99"/>
    <w:semiHidden/>
    <w:rsid w:val="00920439"/>
    <w:rPr>
      <w:rFonts w:ascii="Calibri" w:hAnsi="Calibri"/>
      <w:sz w:val="22"/>
      <w:szCs w:val="21"/>
    </w:rPr>
  </w:style>
  <w:style w:type="character" w:customStyle="1" w:styleId="black1">
    <w:name w:val="black1"/>
    <w:rsid w:val="00920439"/>
    <w:rPr>
      <w:color w:val="000000"/>
    </w:rPr>
  </w:style>
  <w:style w:type="character" w:styleId="Hyperlink">
    <w:name w:val="Hyperlink"/>
    <w:uiPriority w:val="99"/>
    <w:unhideWhenUsed/>
    <w:rsid w:val="00EB243C"/>
    <w:rPr>
      <w:color w:val="0000FF"/>
      <w:u w:val="single"/>
    </w:rPr>
  </w:style>
  <w:style w:type="paragraph" w:customStyle="1" w:styleId="Default">
    <w:name w:val="Default"/>
    <w:rsid w:val="001E789B"/>
    <w:pPr>
      <w:autoSpaceDE w:val="0"/>
      <w:autoSpaceDN w:val="0"/>
      <w:adjustRightInd w:val="0"/>
    </w:pPr>
    <w:rPr>
      <w:rFonts w:ascii="Segoe UI" w:eastAsia="Calibri" w:hAnsi="Segoe UI" w:cs="Segoe UI"/>
      <w:color w:val="000000"/>
      <w:sz w:val="24"/>
      <w:szCs w:val="24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F8660F"/>
    <w:pPr>
      <w:spacing w:before="120" w:after="200"/>
      <w:ind w:left="-567"/>
      <w:jc w:val="center"/>
    </w:pPr>
    <w:rPr>
      <w:rFonts w:ascii="Trebuchet MS" w:hAnsi="Trebuchet MS"/>
      <w:b/>
      <w:i/>
      <w:iCs/>
      <w:color w:val="808080" w:themeColor="background1" w:themeShade="8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4F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3D2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D0C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C90D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99215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23" w:color="A47B5F"/>
            <w:bottom w:val="single" w:sz="6" w:space="0" w:color="A47B5F"/>
            <w:right w:val="single" w:sz="6" w:space="23" w:color="A47B5F"/>
          </w:divBdr>
        </w:div>
      </w:divsChild>
    </w:div>
    <w:div w:id="903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931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652D8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2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3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091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0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5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958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7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75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7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51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5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652D8A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1281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89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613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digylearning.com/academic/microsoft-office-specialis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prodigylearn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ertiport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odigylearning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D6CCA7F03A456D9CC9F2A68FAF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28A9B-524B-4D9B-A589-7449DC828AE9}"/>
      </w:docPartPr>
      <w:docPartBody>
        <w:p w:rsidR="00000000" w:rsidRDefault="00EC5CA1">
          <w:pPr>
            <w:pStyle w:val="85D6CCA7F03A456D9CC9F2A68FAFCED6"/>
          </w:pPr>
          <w:r w:rsidRPr="0008444B">
            <w:rPr>
              <w:rStyle w:val="PlaceholderText"/>
              <w:rFonts w:ascii="Trebuchet MS" w:hAnsi="Trebuchet MS"/>
              <w:color w:val="44546A" w:themeColor="text2"/>
            </w:rPr>
            <w:t>enter the name of your school / college here</w:t>
          </w:r>
        </w:p>
      </w:docPartBody>
    </w:docPart>
    <w:docPart>
      <w:docPartPr>
        <w:name w:val="11B86EB0F0594B4CBA6FCEB149B01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2E08F-3272-449F-988B-D84EB4DDFB5B}"/>
      </w:docPartPr>
      <w:docPartBody>
        <w:p w:rsidR="00000000" w:rsidRDefault="00EC5CA1">
          <w:pPr>
            <w:pStyle w:val="11B86EB0F0594B4CBA6FCEB149B0149E"/>
          </w:pPr>
          <w:r>
            <w:rPr>
              <w:rStyle w:val="PlaceholderText"/>
              <w:rFonts w:ascii="Trebuchet MS" w:hAnsi="Trebuchet MS"/>
              <w:color w:val="44546A" w:themeColor="text2"/>
            </w:rPr>
            <w:t>entre your town, city, region here</w:t>
          </w:r>
        </w:p>
      </w:docPartBody>
    </w:docPart>
    <w:docPart>
      <w:docPartPr>
        <w:name w:val="326C6834F8EA46198FFDC33E31A3D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39DDE-9B7A-4E1D-99E6-6BB00042D124}"/>
      </w:docPartPr>
      <w:docPartBody>
        <w:p w:rsidR="00000000" w:rsidRDefault="00EC5CA1">
          <w:pPr>
            <w:pStyle w:val="326C6834F8EA46198FFDC33E31A3D686"/>
          </w:pPr>
          <w:r w:rsidRPr="0008444B">
            <w:rPr>
              <w:rFonts w:ascii="Trebuchet MS" w:hAnsi="Trebuchet MS" w:cs="Arial"/>
              <w:color w:val="44546A" w:themeColor="text2"/>
              <w:szCs w:val="20"/>
            </w:rPr>
            <w:t>Share your school</w:t>
          </w:r>
          <w:r>
            <w:rPr>
              <w:rFonts w:ascii="Trebuchet MS" w:hAnsi="Trebuchet MS" w:cs="Arial"/>
              <w:color w:val="44546A" w:themeColor="text2"/>
              <w:szCs w:val="20"/>
            </w:rPr>
            <w:t xml:space="preserve"> / college</w:t>
          </w:r>
          <w:r w:rsidRPr="0008444B">
            <w:rPr>
              <w:rFonts w:ascii="Trebuchet MS" w:hAnsi="Trebuchet MS" w:cs="Arial"/>
              <w:color w:val="44546A" w:themeColor="text2"/>
              <w:szCs w:val="20"/>
            </w:rPr>
            <w:t>, program or institution’s mission, description or motto here.</w:t>
          </w:r>
        </w:p>
      </w:docPartBody>
    </w:docPart>
    <w:docPart>
      <w:docPartPr>
        <w:name w:val="76E91ED0C97A4FBD9E11F6D73A9CB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70A50-09D4-4F46-8F19-4EABB521DB0A}"/>
      </w:docPartPr>
      <w:docPartBody>
        <w:p w:rsidR="00000000" w:rsidRDefault="00EC5CA1">
          <w:pPr>
            <w:pStyle w:val="76E91ED0C97A4FBD9E11F6D73A9CB279"/>
          </w:pPr>
          <w:r>
            <w:rPr>
              <w:rStyle w:val="PlaceholderText"/>
              <w:rFonts w:ascii="Trebuchet MS" w:hAnsi="Trebuchet MS"/>
              <w:color w:val="44546A" w:themeColor="text2"/>
            </w:rPr>
            <w:t>enter the name of your school / college here</w:t>
          </w:r>
        </w:p>
      </w:docPartBody>
    </w:docPart>
    <w:docPart>
      <w:docPartPr>
        <w:name w:val="E95EC23AD6B4410E8CFD835C0F7D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7622D-5F53-48AB-9902-B320DECF6D0E}"/>
      </w:docPartPr>
      <w:docPartBody>
        <w:p w:rsidR="00000000" w:rsidRDefault="00EC5CA1">
          <w:pPr>
            <w:pStyle w:val="E95EC23AD6B4410E8CFD835C0F7DCC0E"/>
          </w:pPr>
          <w:r>
            <w:rPr>
              <w:rStyle w:val="PlaceholderText"/>
              <w:rFonts w:ascii="Trebuchet MS" w:hAnsi="Trebuchet MS"/>
              <w:color w:val="44546A" w:themeColor="text2"/>
            </w:rPr>
            <w:t>enter the name of the lead educator here</w:t>
          </w:r>
        </w:p>
      </w:docPartBody>
    </w:docPart>
    <w:docPart>
      <w:docPartPr>
        <w:name w:val="BD1E85075B7E4266A59F6CF61C62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22505-7DAC-4462-A593-C4AB56606426}"/>
      </w:docPartPr>
      <w:docPartBody>
        <w:p w:rsidR="00000000" w:rsidRDefault="00EC5CA1">
          <w:pPr>
            <w:pStyle w:val="BD1E85075B7E4266A59F6CF61C62BF7A"/>
          </w:pPr>
          <w:r>
            <w:rPr>
              <w:rStyle w:val="PlaceholderText"/>
              <w:rFonts w:ascii="Trebuchet MS" w:hAnsi="Trebuchet MS"/>
              <w:color w:val="44546A" w:themeColor="text2"/>
            </w:rPr>
            <w:t>Share</w:t>
          </w:r>
          <w:r w:rsidRPr="00C123D2">
            <w:rPr>
              <w:rFonts w:ascii="Trebuchet MS" w:hAnsi="Trebuchet MS" w:cs="Arial"/>
              <w:szCs w:val="20"/>
            </w:rPr>
            <w:t xml:space="preserve"> </w:t>
          </w:r>
          <w:r w:rsidRPr="00C123D2">
            <w:rPr>
              <w:rFonts w:ascii="Trebuchet MS" w:hAnsi="Trebuchet MS" w:cs="Arial"/>
              <w:color w:val="44546A" w:themeColor="text2"/>
              <w:szCs w:val="20"/>
            </w:rPr>
            <w:t>quotes, and details about your event</w:t>
          </w:r>
          <w:r>
            <w:rPr>
              <w:rStyle w:val="PlaceholderText"/>
              <w:rFonts w:ascii="Trebuchet MS" w:hAnsi="Trebuchet MS"/>
              <w:color w:val="44546A" w:themeColor="text2"/>
            </w:rPr>
            <w:t xml:space="preserve"> here. Please include photos too.</w:t>
          </w:r>
        </w:p>
      </w:docPartBody>
    </w:docPart>
    <w:docPart>
      <w:docPartPr>
        <w:name w:val="2A9F22C295684E43888B26DD58E96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75DB3-6E3C-4F8E-AE95-98004D188FA3}"/>
      </w:docPartPr>
      <w:docPartBody>
        <w:p w:rsidR="00000000" w:rsidRDefault="00EC5CA1">
          <w:pPr>
            <w:pStyle w:val="2A9F22C295684E43888B26DD58E96BAF"/>
          </w:pPr>
          <w:r>
            <w:rPr>
              <w:rStyle w:val="PlaceholderText"/>
              <w:rFonts w:ascii="Trebuchet MS" w:hAnsi="Trebuchet MS"/>
              <w:i/>
              <w:color w:val="44546A" w:themeColor="text2"/>
            </w:rPr>
            <w:t>entre your school / college name here</w:t>
          </w:r>
        </w:p>
      </w:docPartBody>
    </w:docPart>
    <w:docPart>
      <w:docPartPr>
        <w:name w:val="C1AF7988C1904A2E97AFCF21B9B47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0806B-4DBB-4EBE-A28E-AD45A97627F1}"/>
      </w:docPartPr>
      <w:docPartBody>
        <w:p w:rsidR="00000000" w:rsidRDefault="00EC5CA1">
          <w:pPr>
            <w:pStyle w:val="C1AF7988C1904A2E97AFCF21B9B475B5"/>
          </w:pPr>
          <w:r w:rsidRPr="00111DE3">
            <w:rPr>
              <w:rStyle w:val="PlaceholderText"/>
              <w:rFonts w:ascii="Trebuchet MS" w:hAnsi="Trebuchet MS"/>
              <w:color w:val="FFC000"/>
              <w:sz w:val="32"/>
            </w:rPr>
            <w:t xml:space="preserve">Enter your </w:t>
          </w:r>
          <w:r>
            <w:rPr>
              <w:rStyle w:val="PlaceholderText"/>
              <w:rFonts w:ascii="Trebuchet MS" w:hAnsi="Trebuchet MS"/>
              <w:color w:val="FFC000"/>
              <w:sz w:val="32"/>
            </w:rPr>
            <w:t>school/college</w:t>
          </w:r>
          <w:r w:rsidRPr="00111DE3">
            <w:rPr>
              <w:rStyle w:val="PlaceholderText"/>
              <w:rFonts w:ascii="Trebuchet MS" w:hAnsi="Trebuchet MS"/>
              <w:color w:val="FFC000"/>
              <w:sz w:val="32"/>
            </w:rPr>
            <w:t xml:space="preserve"> name here</w:t>
          </w:r>
          <w:r w:rsidRPr="00111DE3">
            <w:rPr>
              <w:rStyle w:val="PlaceholderText"/>
              <w:rFonts w:ascii="Trebuchet MS" w:hAnsi="Trebuchet MS"/>
              <w:sz w:val="32"/>
            </w:rPr>
            <w:t xml:space="preserve"> </w:t>
          </w:r>
        </w:p>
      </w:docPartBody>
    </w:docPart>
    <w:docPart>
      <w:docPartPr>
        <w:name w:val="24994563865F4ED7ACB81C244EB0A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EEDC4-D939-4EB9-A60A-636768CE6C0B}"/>
      </w:docPartPr>
      <w:docPartBody>
        <w:p w:rsidR="00000000" w:rsidRDefault="00EC5CA1">
          <w:pPr>
            <w:pStyle w:val="24994563865F4ED7ACB81C244EB0AA15"/>
          </w:pPr>
          <w:r w:rsidRPr="00A278FD">
            <w:rPr>
              <w:rFonts w:ascii="Trebuchet MS" w:hAnsi="Trebuchet MS"/>
            </w:rPr>
            <w:t>Entre your school / college address here: Address line 1:</w:t>
          </w:r>
        </w:p>
      </w:docPartBody>
    </w:docPart>
    <w:docPart>
      <w:docPartPr>
        <w:name w:val="750B6C8D1F9C4514ABBC3AEEE88A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A16CF-1848-466B-8DBF-72DE32402CEA}"/>
      </w:docPartPr>
      <w:docPartBody>
        <w:p w:rsidR="00000000" w:rsidRDefault="00EC5CA1">
          <w:pPr>
            <w:pStyle w:val="750B6C8D1F9C4514ABBC3AEEE88ABA48"/>
          </w:pPr>
          <w:r w:rsidRPr="00A278FD">
            <w:rPr>
              <w:rFonts w:ascii="Trebuchet MS" w:hAnsi="Trebuchet MS"/>
            </w:rPr>
            <w:t>Address line 2</w:t>
          </w:r>
        </w:p>
      </w:docPartBody>
    </w:docPart>
    <w:docPart>
      <w:docPartPr>
        <w:name w:val="7D17557278504704881546E3516F7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9FE06-22FA-48FA-AB5F-C9270B8D6744}"/>
      </w:docPartPr>
      <w:docPartBody>
        <w:p w:rsidR="00000000" w:rsidRDefault="00EC5CA1">
          <w:pPr>
            <w:pStyle w:val="7D17557278504704881546E3516F7590"/>
          </w:pPr>
          <w:r w:rsidRPr="00A278FD">
            <w:rPr>
              <w:rStyle w:val="PlaceholderText"/>
              <w:rFonts w:ascii="Trebuchet MS" w:hAnsi="Trebuchet MS"/>
              <w:color w:val="auto"/>
            </w:rPr>
            <w:t>Address line 3</w:t>
          </w:r>
        </w:p>
      </w:docPartBody>
    </w:docPart>
    <w:docPart>
      <w:docPartPr>
        <w:name w:val="5CF6CE648C264728B6964CA53A085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76DDE-80B3-4880-8F59-4C052B3E7E4D}"/>
      </w:docPartPr>
      <w:docPartBody>
        <w:p w:rsidR="00000000" w:rsidRDefault="00EC5CA1">
          <w:pPr>
            <w:pStyle w:val="5CF6CE648C264728B6964CA53A0859F9"/>
          </w:pPr>
          <w:r w:rsidRPr="00A278FD">
            <w:rPr>
              <w:rFonts w:ascii="Trebuchet MS" w:hAnsi="Trebuchet MS"/>
            </w:rPr>
            <w:t>Post Code</w:t>
          </w:r>
        </w:p>
      </w:docPartBody>
    </w:docPart>
    <w:docPart>
      <w:docPartPr>
        <w:name w:val="470D0CD06EB748E587E6606BECB70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671E-301A-4492-849E-881DC514A7BC}"/>
      </w:docPartPr>
      <w:docPartBody>
        <w:p w:rsidR="00000000" w:rsidRDefault="00EC5CA1">
          <w:pPr>
            <w:pStyle w:val="470D0CD06EB748E587E6606BECB70998"/>
          </w:pPr>
          <w:r>
            <w:rPr>
              <w:rStyle w:val="PlaceholderText"/>
              <w:rFonts w:ascii="Trebuchet MS" w:hAnsi="Trebuchet MS"/>
            </w:rPr>
            <w:t>Phone number</w:t>
          </w:r>
        </w:p>
      </w:docPartBody>
    </w:docPart>
    <w:docPart>
      <w:docPartPr>
        <w:name w:val="854DEABADBF3493E9DAFE959A276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9520-93D1-4FF3-9AE2-3ADF2CD6F4BB}"/>
      </w:docPartPr>
      <w:docPartBody>
        <w:p w:rsidR="00000000" w:rsidRDefault="00EC5CA1">
          <w:pPr>
            <w:pStyle w:val="854DEABADBF3493E9DAFE959A2768CA8"/>
          </w:pPr>
          <w:r>
            <w:rPr>
              <w:rStyle w:val="PlaceholderText"/>
              <w:rFonts w:ascii="Trebuchet MS" w:hAnsi="Trebuchet MS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5D6CCA7F03A456D9CC9F2A68FAFCED6">
    <w:name w:val="85D6CCA7F03A456D9CC9F2A68FAFCED6"/>
  </w:style>
  <w:style w:type="paragraph" w:customStyle="1" w:styleId="11B86EB0F0594B4CBA6FCEB149B0149E">
    <w:name w:val="11B86EB0F0594B4CBA6FCEB149B0149E"/>
  </w:style>
  <w:style w:type="paragraph" w:customStyle="1" w:styleId="326C6834F8EA46198FFDC33E31A3D686">
    <w:name w:val="326C6834F8EA46198FFDC33E31A3D686"/>
  </w:style>
  <w:style w:type="paragraph" w:customStyle="1" w:styleId="76E91ED0C97A4FBD9E11F6D73A9CB279">
    <w:name w:val="76E91ED0C97A4FBD9E11F6D73A9CB279"/>
  </w:style>
  <w:style w:type="paragraph" w:customStyle="1" w:styleId="E95EC23AD6B4410E8CFD835C0F7DCC0E">
    <w:name w:val="E95EC23AD6B4410E8CFD835C0F7DCC0E"/>
  </w:style>
  <w:style w:type="paragraph" w:customStyle="1" w:styleId="BD1E85075B7E4266A59F6CF61C62BF7A">
    <w:name w:val="BD1E85075B7E4266A59F6CF61C62BF7A"/>
  </w:style>
  <w:style w:type="paragraph" w:customStyle="1" w:styleId="2A9F22C295684E43888B26DD58E96BAF">
    <w:name w:val="2A9F22C295684E43888B26DD58E96BAF"/>
  </w:style>
  <w:style w:type="paragraph" w:customStyle="1" w:styleId="C1AF7988C1904A2E97AFCF21B9B475B5">
    <w:name w:val="C1AF7988C1904A2E97AFCF21B9B475B5"/>
  </w:style>
  <w:style w:type="paragraph" w:customStyle="1" w:styleId="24994563865F4ED7ACB81C244EB0AA15">
    <w:name w:val="24994563865F4ED7ACB81C244EB0AA15"/>
  </w:style>
  <w:style w:type="paragraph" w:customStyle="1" w:styleId="750B6C8D1F9C4514ABBC3AEEE88ABA48">
    <w:name w:val="750B6C8D1F9C4514ABBC3AEEE88ABA48"/>
  </w:style>
  <w:style w:type="paragraph" w:customStyle="1" w:styleId="7D17557278504704881546E3516F7590">
    <w:name w:val="7D17557278504704881546E3516F7590"/>
  </w:style>
  <w:style w:type="paragraph" w:customStyle="1" w:styleId="5CF6CE648C264728B6964CA53A0859F9">
    <w:name w:val="5CF6CE648C264728B6964CA53A0859F9"/>
  </w:style>
  <w:style w:type="paragraph" w:customStyle="1" w:styleId="470D0CD06EB748E587E6606BECB70998">
    <w:name w:val="470D0CD06EB748E587E6606BECB70998"/>
  </w:style>
  <w:style w:type="paragraph" w:customStyle="1" w:styleId="854DEABADBF3493E9DAFE959A2768CA8">
    <w:name w:val="854DEABADBF3493E9DAFE959A2768C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0919F-B017-43A0-BED2-567337D5A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6_Share_Your_Sucess_Template.dotx</Template>
  <TotalTime>2</TotalTime>
  <Pages>2</Pages>
  <Words>327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Prodigy Learning</Company>
  <LinksUpToDate>false</LinksUpToDate>
  <CharactersWithSpaces>2558</CharactersWithSpaces>
  <SharedDoc>false</SharedDoc>
  <HLinks>
    <vt:vector size="6" baseType="variant">
      <vt:variant>
        <vt:i4>4915280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http://www.youtube.com/user/ProdigyLearning1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matthew.sisley</dc:creator>
  <cp:lastModifiedBy>Matthew Sisley</cp:lastModifiedBy>
  <cp:revision>1</cp:revision>
  <cp:lastPrinted>2014-11-14T01:24:00Z</cp:lastPrinted>
  <dcterms:created xsi:type="dcterms:W3CDTF">2017-02-16T09:53:00Z</dcterms:created>
  <dcterms:modified xsi:type="dcterms:W3CDTF">2017-02-16T09:56:00Z</dcterms:modified>
</cp:coreProperties>
</file>